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8DB" w:rsidRDefault="008828DB" w:rsidP="00F564F5">
      <w:pPr>
        <w:pStyle w:val="Heading1"/>
      </w:pPr>
      <w:bookmarkStart w:id="0" w:name="_Toc498197659"/>
      <w:r w:rsidRPr="00D22BE3">
        <w:t>ПОСТАНОВЛЕНИЕ</w:t>
      </w:r>
      <w:r w:rsidRPr="00AC2450">
        <w:t xml:space="preserve"> № </w:t>
      </w:r>
      <w:bookmarkEnd w:id="0"/>
      <w:r>
        <w:t>162</w:t>
      </w:r>
    </w:p>
    <w:tbl>
      <w:tblPr>
        <w:tblW w:w="4949" w:type="pct"/>
        <w:tblLook w:val="00A0"/>
      </w:tblPr>
      <w:tblGrid>
        <w:gridCol w:w="5240"/>
        <w:gridCol w:w="5075"/>
      </w:tblGrid>
      <w:tr w:rsidR="008828DB" w:rsidRPr="00646DEA" w:rsidTr="00F12313">
        <w:tc>
          <w:tcPr>
            <w:tcW w:w="2540" w:type="pct"/>
          </w:tcPr>
          <w:p w:rsidR="008828DB" w:rsidRPr="007C005B" w:rsidRDefault="008828DB" w:rsidP="00F12313">
            <w:pPr>
              <w:pStyle w:val="a4"/>
            </w:pPr>
            <w:r w:rsidRPr="007C005B">
              <w:t>гп. Виллози</w:t>
            </w:r>
          </w:p>
          <w:p w:rsidR="008828DB" w:rsidRPr="007C005B" w:rsidRDefault="008828DB" w:rsidP="00F12313">
            <w:pPr>
              <w:pStyle w:val="a4"/>
            </w:pPr>
          </w:p>
        </w:tc>
        <w:tc>
          <w:tcPr>
            <w:tcW w:w="2460" w:type="pct"/>
          </w:tcPr>
          <w:p w:rsidR="008828DB" w:rsidRPr="007C005B" w:rsidRDefault="008828DB" w:rsidP="00F12313">
            <w:pPr>
              <w:pStyle w:val="a9"/>
            </w:pPr>
            <w:r w:rsidRPr="007C005B">
              <w:t xml:space="preserve">От </w:t>
            </w:r>
            <w:r>
              <w:t>28 марта</w:t>
            </w:r>
            <w:bookmarkStart w:id="1" w:name="_GoBack"/>
            <w:bookmarkEnd w:id="1"/>
            <w:r w:rsidRPr="007C005B">
              <w:t xml:space="preserve"> 201</w:t>
            </w:r>
            <w:r>
              <w:t xml:space="preserve">9 </w:t>
            </w:r>
            <w:r w:rsidRPr="007C005B">
              <w:t>года</w:t>
            </w:r>
          </w:p>
        </w:tc>
      </w:tr>
      <w:tr w:rsidR="008828DB" w:rsidRPr="00646DEA" w:rsidTr="00F12313">
        <w:tc>
          <w:tcPr>
            <w:tcW w:w="2540" w:type="pct"/>
          </w:tcPr>
          <w:p w:rsidR="008828DB" w:rsidRPr="007C005B" w:rsidRDefault="008828DB" w:rsidP="00F12313">
            <w:pPr>
              <w:pStyle w:val="a4"/>
            </w:pPr>
            <w:bookmarkStart w:id="2" w:name="_Hlk498180228"/>
            <w:r w:rsidRPr="007C005B">
              <w:t>«Об утверждении Проекта</w:t>
            </w:r>
            <w:r>
              <w:t xml:space="preserve"> изменений в </w:t>
            </w:r>
            <w:r w:rsidRPr="007C005B">
              <w:t xml:space="preserve"> муниципальн</w:t>
            </w:r>
            <w:r>
              <w:t>ую</w:t>
            </w:r>
            <w:r w:rsidRPr="007C005B">
              <w:t xml:space="preserve"> программ</w:t>
            </w:r>
            <w:r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среды»»</w:t>
            </w:r>
          </w:p>
          <w:bookmarkEnd w:id="2"/>
          <w:p w:rsidR="008828DB" w:rsidRPr="007C005B" w:rsidRDefault="008828DB" w:rsidP="00F12313">
            <w:pPr>
              <w:pStyle w:val="a4"/>
            </w:pPr>
          </w:p>
        </w:tc>
        <w:tc>
          <w:tcPr>
            <w:tcW w:w="2460" w:type="pct"/>
          </w:tcPr>
          <w:p w:rsidR="008828DB" w:rsidRPr="00646DEA" w:rsidRDefault="008828DB" w:rsidP="00F12313">
            <w:pPr>
              <w:pStyle w:val="Header"/>
            </w:pPr>
          </w:p>
        </w:tc>
      </w:tr>
    </w:tbl>
    <w:p w:rsidR="008828DB" w:rsidRDefault="008828DB" w:rsidP="00F564F5">
      <w:pPr>
        <w:pStyle w:val="a2"/>
      </w:pPr>
      <w:r w:rsidRPr="008C40A0">
        <w:t>Руководствуясь</w:t>
      </w:r>
      <w:r w:rsidRPr="007C005B">
        <w:t xml:space="preserve">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Виллозского городского поселения, Ломоносовского района, Ленинградской области, в целях информирования граждан и организаций о разработанном проекте муниципальной программы «Формирование комфортной городской среды Виллозского городского поселения на 2018-2022 годы»</w:t>
      </w:r>
    </w:p>
    <w:p w:rsidR="008828DB" w:rsidRDefault="008828DB" w:rsidP="00F564F5">
      <w:pPr>
        <w:pStyle w:val="aa"/>
      </w:pPr>
      <w:r w:rsidRPr="00AC2450">
        <w:t>Постановляю:</w:t>
      </w:r>
    </w:p>
    <w:p w:rsidR="008828DB" w:rsidRPr="00A36382" w:rsidRDefault="008828DB" w:rsidP="00F564F5">
      <w:pPr>
        <w:pStyle w:val="a2"/>
        <w:numPr>
          <w:ilvl w:val="0"/>
          <w:numId w:val="1"/>
        </w:numPr>
        <w:spacing w:after="0" w:line="240" w:lineRule="auto"/>
      </w:pPr>
      <w:r w:rsidRPr="00A36382">
        <w:t xml:space="preserve">Утвердить </w:t>
      </w:r>
      <w:r>
        <w:t xml:space="preserve">изменения в </w:t>
      </w:r>
      <w:r w:rsidRPr="00A36382">
        <w:t>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</w:r>
      <w:r>
        <w:t>2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>
        <w:t xml:space="preserve"> и продлить программу до 2024 года</w:t>
      </w:r>
      <w:r w:rsidRPr="00A36382">
        <w:t>.</w:t>
      </w:r>
    </w:p>
    <w:p w:rsidR="008828DB" w:rsidRPr="00A36382" w:rsidRDefault="008828DB" w:rsidP="00F564F5">
      <w:pPr>
        <w:pStyle w:val="a2"/>
        <w:numPr>
          <w:ilvl w:val="0"/>
          <w:numId w:val="1"/>
        </w:numPr>
        <w:spacing w:after="0" w:line="240" w:lineRule="auto"/>
      </w:pPr>
      <w:r w:rsidRPr="00A36382"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  официального опубликования.</w:t>
      </w:r>
    </w:p>
    <w:p w:rsidR="008828DB" w:rsidRDefault="008828DB" w:rsidP="00F564F5">
      <w:pPr>
        <w:pStyle w:val="a2"/>
        <w:numPr>
          <w:ilvl w:val="0"/>
          <w:numId w:val="1"/>
        </w:numPr>
        <w:spacing w:after="0" w:line="240" w:lineRule="auto"/>
      </w:pPr>
      <w:r w:rsidRPr="00A36382">
        <w:t>Контроль за выполнением постановления оставляю за собой</w:t>
      </w:r>
    </w:p>
    <w:p w:rsidR="008828DB" w:rsidRPr="00A36382" w:rsidRDefault="008828DB" w:rsidP="00F564F5">
      <w:pPr>
        <w:pStyle w:val="a2"/>
        <w:ind w:left="567" w:firstLine="0"/>
      </w:pPr>
    </w:p>
    <w:tbl>
      <w:tblPr>
        <w:tblW w:w="5000" w:type="pct"/>
        <w:tblLook w:val="00A0"/>
      </w:tblPr>
      <w:tblGrid>
        <w:gridCol w:w="5238"/>
        <w:gridCol w:w="5183"/>
      </w:tblGrid>
      <w:tr w:rsidR="008828DB" w:rsidRPr="00646DEA" w:rsidTr="00F12313">
        <w:tc>
          <w:tcPr>
            <w:tcW w:w="2513" w:type="pct"/>
            <w:vAlign w:val="bottom"/>
          </w:tcPr>
          <w:p w:rsidR="008828DB" w:rsidRPr="00AC2450" w:rsidRDefault="008828DB" w:rsidP="00F12313">
            <w:pPr>
              <w:pStyle w:val="a4"/>
            </w:pPr>
            <w:r>
              <w:t>Врио г</w:t>
            </w:r>
            <w:r w:rsidRPr="00AC2450">
              <w:t>лав</w:t>
            </w:r>
            <w:r>
              <w:t>ы</w:t>
            </w:r>
            <w:r w:rsidRPr="00AC2450">
              <w:t xml:space="preserve"> администрации</w:t>
            </w:r>
          </w:p>
          <w:p w:rsidR="008828DB" w:rsidRPr="00AC2450" w:rsidRDefault="008828DB" w:rsidP="00F12313">
            <w:pPr>
              <w:pStyle w:val="a4"/>
            </w:pPr>
            <w:r w:rsidRPr="00AC2450">
              <w:t xml:space="preserve">Виллозского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8828DB" w:rsidRPr="00AC2450" w:rsidRDefault="008828DB" w:rsidP="00F12313">
            <w:pPr>
              <w:pStyle w:val="a9"/>
            </w:pPr>
            <w:r w:rsidRPr="00AC2450">
              <w:t>_______________</w:t>
            </w:r>
            <w:r>
              <w:t>Н</w:t>
            </w:r>
            <w:r w:rsidRPr="00AC2450">
              <w:t>.</w:t>
            </w:r>
            <w:r>
              <w:t xml:space="preserve"> </w:t>
            </w:r>
            <w:r w:rsidRPr="00AC2450">
              <w:t xml:space="preserve">В. </w:t>
            </w:r>
            <w:r>
              <w:t>Почепцов</w:t>
            </w:r>
          </w:p>
        </w:tc>
      </w:tr>
    </w:tbl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/>
    <w:p w:rsidR="008828DB" w:rsidRDefault="008828DB" w:rsidP="0090539A">
      <w:pPr>
        <w:pStyle w:val="Heading1"/>
      </w:pPr>
    </w:p>
    <w:p w:rsidR="008828DB" w:rsidRDefault="008828DB" w:rsidP="0090539A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 xml:space="preserve">Приложение № 1 </w:t>
      </w:r>
    </w:p>
    <w:p w:rsidR="008828DB" w:rsidRDefault="008828DB" w:rsidP="0090539A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к постановлению № 162 от 28 марта 2019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5097"/>
        <w:gridCol w:w="5098"/>
      </w:tblGrid>
      <w:tr w:rsidR="008828DB" w:rsidRPr="00C763B6" w:rsidTr="00516954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8828DB" w:rsidRPr="00374219" w:rsidRDefault="008828DB" w:rsidP="00516954">
            <w:pPr>
              <w:jc w:val="center"/>
              <w:rPr>
                <w:b/>
              </w:rPr>
            </w:pPr>
            <w:r w:rsidRPr="00C763B6">
              <w:br w:type="page"/>
            </w:r>
            <w:bookmarkStart w:id="3" w:name="_Hlk498184768"/>
            <w:bookmarkStart w:id="4" w:name="OLE_LINK32"/>
            <w:bookmarkStart w:id="5" w:name="OLE_LINK33"/>
            <w:r w:rsidRPr="00374219">
              <w:rPr>
                <w:b/>
              </w:rPr>
              <w:t xml:space="preserve"> Муниципальная программа</w:t>
            </w:r>
            <w:bookmarkStart w:id="6" w:name="OLE_LINK31"/>
            <w:r w:rsidRPr="00374219">
              <w:rPr>
                <w:b/>
              </w:rPr>
              <w:t xml:space="preserve"> «Формирование комфортной городской среды Виллозского городского поселения на 2018-2024 годы» в рамках реализации приоритетного проекта «Формирование комфортной городской среды»</w:t>
            </w:r>
            <w:bookmarkEnd w:id="3"/>
            <w:bookmarkEnd w:id="4"/>
            <w:bookmarkEnd w:id="5"/>
            <w:bookmarkEnd w:id="6"/>
          </w:p>
        </w:tc>
      </w:tr>
      <w:tr w:rsidR="008828DB" w:rsidRPr="00C763B6" w:rsidTr="00516954">
        <w:trPr>
          <w:jc w:val="center"/>
        </w:trPr>
        <w:tc>
          <w:tcPr>
            <w:tcW w:w="5097" w:type="dxa"/>
            <w:vAlign w:val="center"/>
          </w:tcPr>
          <w:p w:rsidR="008828DB" w:rsidRPr="00306785" w:rsidRDefault="008828DB" w:rsidP="00516954">
            <w:pPr>
              <w:pStyle w:val="a9"/>
            </w:pPr>
          </w:p>
        </w:tc>
        <w:tc>
          <w:tcPr>
            <w:tcW w:w="5098" w:type="dxa"/>
            <w:vAlign w:val="center"/>
          </w:tcPr>
          <w:p w:rsidR="008828DB" w:rsidRPr="00306785" w:rsidRDefault="008828DB" w:rsidP="00516954">
            <w:pPr>
              <w:pStyle w:val="a9"/>
            </w:pPr>
          </w:p>
        </w:tc>
      </w:tr>
      <w:tr w:rsidR="008828DB" w:rsidRPr="00C763B6" w:rsidTr="00516954">
        <w:trPr>
          <w:trHeight w:val="2757"/>
          <w:jc w:val="center"/>
        </w:trPr>
        <w:tc>
          <w:tcPr>
            <w:tcW w:w="5097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 xml:space="preserve">Утвержден постановлением врио главы администрации Виллозского городского поселения от </w:t>
            </w:r>
            <w:r w:rsidRPr="00306785">
              <w:rPr>
                <w:b/>
                <w:bCs/>
              </w:rPr>
              <w:t>№ 162 от 28 марта 2019 года</w:t>
            </w:r>
          </w:p>
        </w:tc>
        <w:tc>
          <w:tcPr>
            <w:tcW w:w="5098" w:type="dxa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</w:tr>
    </w:tbl>
    <w:p w:rsidR="008828DB" w:rsidRDefault="008828DB" w:rsidP="0090539A">
      <w:pPr>
        <w:spacing w:after="0" w:line="240" w:lineRule="auto"/>
        <w:rPr>
          <w:b/>
          <w:bCs/>
        </w:rPr>
      </w:pPr>
    </w:p>
    <w:p w:rsidR="008828DB" w:rsidRDefault="008828DB" w:rsidP="0090539A">
      <w:pPr>
        <w:spacing w:after="0" w:line="240" w:lineRule="auto"/>
        <w:rPr>
          <w:b/>
          <w:bCs/>
        </w:rPr>
      </w:pPr>
      <w:r>
        <w:br w:type="page"/>
      </w:r>
    </w:p>
    <w:p w:rsidR="008828DB" w:rsidRDefault="008828DB" w:rsidP="0090539A">
      <w:pPr>
        <w:pStyle w:val="TOCHeading"/>
      </w:pPr>
      <w:r>
        <w:t>Оглавление</w:t>
      </w:r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Hyperlink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Pr="00911A07">
          <w:rPr>
            <w:rStyle w:val="Hyperlink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Pr="00911A07">
          <w:rPr>
            <w:rStyle w:val="Hyperlink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Pr="00911A07">
          <w:rPr>
            <w:rStyle w:val="Hyperlink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>
          <w:rPr>
            <w:rStyle w:val="Hyperlink"/>
            <w:noProof/>
          </w:rPr>
          <w:t>2024</w:t>
        </w:r>
        <w:r w:rsidRPr="00911A07">
          <w:rPr>
            <w:rStyle w:val="Hyperlink"/>
            <w:noProof/>
          </w:rPr>
          <w:t xml:space="preserve"> годы.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Pr="00911A07">
          <w:rPr>
            <w:rStyle w:val="Hyperlink"/>
            <w:noProof/>
          </w:rPr>
          <w:t>Приложение № 1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Pr="00911A07">
          <w:rPr>
            <w:rStyle w:val="Hyperlink"/>
            <w:noProof/>
            <w:lang w:eastAsia="ru-RU"/>
          </w:rPr>
          <w:t>Паспорт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Pr="00911A07">
          <w:rPr>
            <w:rStyle w:val="Hyperlink"/>
            <w:noProof/>
          </w:rPr>
          <w:t>Приложение № 2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Pr="00911A07">
          <w:rPr>
            <w:rStyle w:val="Hyperlink"/>
            <w:noProof/>
          </w:rPr>
          <w:t>Сведения о показателях (индикаторах)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Pr="00911A07">
          <w:rPr>
            <w:rStyle w:val="Hyperlink"/>
            <w:noProof/>
          </w:rPr>
          <w:t>Приложение № 3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Pr="00911A07">
          <w:rPr>
            <w:rStyle w:val="Hyperlink"/>
            <w:noProof/>
          </w:rPr>
          <w:t>Перечень основных мероприятий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Pr="00911A07">
          <w:rPr>
            <w:rStyle w:val="Hyperlink"/>
            <w:noProof/>
          </w:rPr>
          <w:t>Приложение № 4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Pr="00911A07">
          <w:rPr>
            <w:rStyle w:val="Hyperlink"/>
            <w:noProof/>
            <w:lang w:eastAsia="ru-RU"/>
          </w:rPr>
          <w:t>Ресурсное обеспечение реализации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Pr="00911A07">
          <w:rPr>
            <w:rStyle w:val="Hyperlink"/>
            <w:noProof/>
          </w:rPr>
          <w:t>Приложение № 5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Pr="00911A07">
          <w:rPr>
            <w:rStyle w:val="Hyperlink"/>
            <w:noProof/>
          </w:rPr>
          <w:t>План Реализации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Pr="00911A07">
          <w:rPr>
            <w:rStyle w:val="Hyperlink"/>
            <w:noProof/>
          </w:rPr>
          <w:t>Приложение № 6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Pr="00911A07">
          <w:rPr>
            <w:rStyle w:val="Hyperlink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>
          <w:rPr>
            <w:rStyle w:val="Hyperlink"/>
            <w:noProof/>
          </w:rPr>
          <w:t>2024</w:t>
        </w:r>
        <w:r w:rsidRPr="00911A07">
          <w:rPr>
            <w:rStyle w:val="Hyperlink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Pr="00911A07">
          <w:rPr>
            <w:rStyle w:val="Hyperlink"/>
            <w:noProof/>
          </w:rPr>
          <w:t>Приложение № 7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Pr="00911A07">
          <w:rPr>
            <w:rStyle w:val="Hyperlink"/>
            <w:noProof/>
          </w:rPr>
          <w:t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  </w:r>
        <w:r>
          <w:rPr>
            <w:rStyle w:val="Hyperlink"/>
            <w:noProof/>
          </w:rPr>
          <w:t>2024</w:t>
        </w:r>
        <w:r w:rsidRPr="00911A07">
          <w:rPr>
            <w:rStyle w:val="Hyperlink"/>
            <w:noProof/>
          </w:rPr>
          <w:t xml:space="preserve"> годы».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Pr="00911A07">
          <w:rPr>
            <w:rStyle w:val="Hyperlink"/>
            <w:noProof/>
          </w:rPr>
          <w:t>Приложение № 8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Pr="00911A07">
          <w:rPr>
            <w:rStyle w:val="Hyperlink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Pr="00911A07">
          <w:rPr>
            <w:rStyle w:val="Hyperlink"/>
            <w:noProof/>
            <w:lang w:eastAsia="ru-RU"/>
          </w:rPr>
          <w:t xml:space="preserve"> из бюджета Ленинградской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Pr="00911A07">
          <w:rPr>
            <w:rStyle w:val="Hyperlink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Pr="00911A07">
          <w:rPr>
            <w:rStyle w:val="Hyperlink"/>
            <w:noProof/>
          </w:rPr>
          <w:t>Приложение № 9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Pr="00911A07">
          <w:rPr>
            <w:rStyle w:val="Hyperlink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Pr="00911A07">
          <w:rPr>
            <w:rStyle w:val="Hyperlink"/>
            <w:noProof/>
            <w:lang w:eastAsia="ru-RU"/>
          </w:rPr>
          <w:t>из бюджета Ленинградской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Pr="00911A07">
          <w:rPr>
            <w:rStyle w:val="Hyperlink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Pr="00911A07">
          <w:rPr>
            <w:rStyle w:val="Hyperlink"/>
            <w:noProof/>
          </w:rPr>
          <w:t>Приложение № 10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Pr="00911A07">
          <w:rPr>
            <w:rStyle w:val="Hyperlink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Pr="00911A07">
          <w:rPr>
            <w:rStyle w:val="Hyperlink"/>
            <w:noProof/>
          </w:rPr>
          <w:t>Приложение № 11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Pr="00911A07">
          <w:rPr>
            <w:rStyle w:val="Hyperlink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Pr="00911A07">
          <w:rPr>
            <w:rStyle w:val="Hyperlink"/>
            <w:noProof/>
          </w:rPr>
          <w:t>Приложение № 12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Pr="00911A07">
          <w:rPr>
            <w:rStyle w:val="Hyperlink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Pr="00911A07">
          <w:rPr>
            <w:rStyle w:val="Hyperlink"/>
            <w:noProof/>
          </w:rPr>
          <w:t>Приложении № 13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Pr="00911A07">
          <w:rPr>
            <w:rStyle w:val="Hyperlink"/>
            <w:noProof/>
          </w:rPr>
          <w:t>Общий план территории гп. Виллози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Pr="00911A07">
          <w:rPr>
            <w:rStyle w:val="Hyperlink"/>
            <w:noProof/>
          </w:rPr>
          <w:t>Приложении № 14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pPr>
        <w:pStyle w:val="TOC1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Pr="00911A07">
          <w:rPr>
            <w:rStyle w:val="Hyperlink"/>
            <w:noProof/>
          </w:rPr>
          <w:t>Общий план территории д. Малое Карлино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8828DB" w:rsidRDefault="008828DB" w:rsidP="0090539A">
      <w:r>
        <w:fldChar w:fldCharType="end"/>
      </w:r>
    </w:p>
    <w:p w:rsidR="008828DB" w:rsidRDefault="008828DB" w:rsidP="0090539A">
      <w:pPr>
        <w:pStyle w:val="Heading1"/>
      </w:pPr>
      <w:bookmarkStart w:id="7" w:name="_Toc502140686"/>
      <w:r>
        <w:t>Раздел 1</w:t>
      </w:r>
      <w:r w:rsidRPr="003A6F9F">
        <w:t>.</w:t>
      </w:r>
      <w:r w:rsidRPr="00AC2450">
        <w:t xml:space="preserve">Характеристика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7"/>
    </w:p>
    <w:p w:rsidR="008828DB" w:rsidRDefault="008828DB" w:rsidP="0090539A">
      <w:pPr>
        <w:pStyle w:val="a2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парковке,недостаток мест отдыха, а так же неудобная вертикальная планировка, что приводит к низкому спросу территории в обыденное время,эстетическая непривлекательность территории,несогласованность пешеходных и автомобильных транзитов,дефицит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8828DB" w:rsidRDefault="008828DB" w:rsidP="0090539A">
      <w:pPr>
        <w:pStyle w:val="a2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8828DB" w:rsidRDefault="008828DB" w:rsidP="0090539A">
      <w:pPr>
        <w:pStyle w:val="a2"/>
      </w:pPr>
      <w:r>
        <w:t>На территории Виллозского городского поселения имеются общественные территории требующие ремонтных работ.</w:t>
      </w:r>
    </w:p>
    <w:p w:rsidR="008828DB" w:rsidRDefault="008828DB" w:rsidP="0090539A">
      <w:pPr>
        <w:pStyle w:val="a2"/>
        <w:rPr>
          <w:lang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8828DB" w:rsidRDefault="008828DB" w:rsidP="0090539A">
      <w:pPr>
        <w:spacing w:after="0" w:line="240" w:lineRule="auto"/>
        <w:rPr>
          <w:lang w:eastAsia="ru-RU"/>
        </w:rPr>
      </w:pPr>
      <w:r>
        <w:rPr>
          <w:lang w:eastAsia="ru-RU"/>
        </w:rPr>
        <w:br w:type="page"/>
      </w:r>
    </w:p>
    <w:p w:rsidR="008828DB" w:rsidRPr="008A0BF8" w:rsidRDefault="008828DB" w:rsidP="0090539A">
      <w:pPr>
        <w:pStyle w:val="af"/>
      </w:pPr>
      <w:r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</w:t>
      </w:r>
      <w:r w:rsidRPr="00E36B59">
        <w:t>4</w:t>
      </w:r>
      <w:r w:rsidRPr="008A0BF8">
        <w:t xml:space="preserve"> годы»</w:t>
      </w:r>
    </w:p>
    <w:p w:rsidR="008828DB" w:rsidRPr="00AC2450" w:rsidRDefault="008828DB" w:rsidP="0090539A">
      <w:pPr>
        <w:pStyle w:val="a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9"/>
        <w:gridCol w:w="5183"/>
        <w:gridCol w:w="2105"/>
        <w:gridCol w:w="1775"/>
      </w:tblGrid>
      <w:tr w:rsidR="008828DB" w:rsidRPr="00C763B6" w:rsidTr="00516954">
        <w:trPr>
          <w:jc w:val="center"/>
        </w:trPr>
        <w:tc>
          <w:tcPr>
            <w:tcW w:w="679" w:type="dxa"/>
            <w:vMerge w:val="restar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775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Значения показателей</w:t>
            </w:r>
          </w:p>
        </w:tc>
      </w:tr>
      <w:tr w:rsidR="008828DB" w:rsidRPr="00C763B6" w:rsidTr="00516954">
        <w:trPr>
          <w:jc w:val="center"/>
        </w:trPr>
        <w:tc>
          <w:tcPr>
            <w:tcW w:w="0" w:type="auto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75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2017 год</w:t>
            </w:r>
          </w:p>
        </w:tc>
      </w:tr>
      <w:tr w:rsidR="008828DB" w:rsidRPr="00C763B6" w:rsidTr="00516954">
        <w:trPr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83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Ед.</w:t>
            </w:r>
          </w:p>
        </w:tc>
        <w:tc>
          <w:tcPr>
            <w:tcW w:w="177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8828DB" w:rsidRPr="00C763B6" w:rsidTr="00516954">
        <w:trPr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183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8828DB" w:rsidRPr="00C763B6" w:rsidTr="00516954">
        <w:trPr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183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8828DB" w:rsidRPr="00C763B6" w:rsidTr="00516954">
        <w:trPr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183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Ед.</w:t>
            </w:r>
          </w:p>
        </w:tc>
        <w:tc>
          <w:tcPr>
            <w:tcW w:w="0" w:type="auto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8828DB" w:rsidRPr="00C763B6" w:rsidTr="00516954">
        <w:trPr>
          <w:trHeight w:val="1198"/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183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Га</w:t>
            </w:r>
          </w:p>
        </w:tc>
        <w:tc>
          <w:tcPr>
            <w:tcW w:w="1775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8828DB" w:rsidRPr="00C763B6" w:rsidTr="00516954">
        <w:trPr>
          <w:trHeight w:val="1198"/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183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8828DB" w:rsidRPr="00C763B6" w:rsidTr="00516954">
        <w:trPr>
          <w:trHeight w:val="1198"/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183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8828DB" w:rsidRPr="00C763B6" w:rsidTr="00516954">
        <w:trPr>
          <w:trHeight w:val="1198"/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8 </w:t>
            </w:r>
          </w:p>
        </w:tc>
        <w:tc>
          <w:tcPr>
            <w:tcW w:w="5183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8828DB" w:rsidRPr="00C763B6" w:rsidTr="00516954">
        <w:trPr>
          <w:trHeight w:val="1198"/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5183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8828DB" w:rsidRPr="00C763B6" w:rsidTr="00516954">
        <w:trPr>
          <w:trHeight w:val="1198"/>
          <w:jc w:val="center"/>
        </w:trPr>
        <w:tc>
          <w:tcPr>
            <w:tcW w:w="679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10. </w:t>
            </w:r>
          </w:p>
        </w:tc>
        <w:tc>
          <w:tcPr>
            <w:tcW w:w="5183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75" w:type="dxa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8828DB" w:rsidRDefault="008828DB" w:rsidP="0090539A">
      <w:pPr>
        <w:pStyle w:val="a2"/>
      </w:pPr>
      <w:r>
        <w:br w:type="page"/>
      </w:r>
    </w:p>
    <w:p w:rsidR="008828DB" w:rsidRDefault="008828DB" w:rsidP="0090539A">
      <w:pPr>
        <w:pStyle w:val="Heading1"/>
      </w:pPr>
      <w:bookmarkStart w:id="8" w:name="_Toc502140687"/>
      <w:r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8"/>
    </w:p>
    <w:p w:rsidR="008828DB" w:rsidRDefault="008828DB" w:rsidP="0090539A">
      <w:pPr>
        <w:pStyle w:val="a2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8828DB" w:rsidRPr="00B73797" w:rsidRDefault="008828DB" w:rsidP="0090539A">
      <w:pPr>
        <w:pStyle w:val="a2"/>
      </w:pPr>
      <w:r>
        <w:t xml:space="preserve">Свод правил </w:t>
      </w:r>
      <w:bookmarkStart w:id="9" w:name="OLE_LINK23"/>
      <w:bookmarkStart w:id="10" w:name="OLE_LINK24"/>
      <w:r>
        <w:t>доступность зданий и сооружений для маломобильных групп населения</w:t>
      </w:r>
      <w:bookmarkEnd w:id="9"/>
      <w:bookmarkEnd w:id="10"/>
      <w:r>
        <w:t xml:space="preserve"> 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8828DB" w:rsidRPr="00837847" w:rsidRDefault="008828DB" w:rsidP="0090539A">
      <w:pPr>
        <w:pStyle w:val="a2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8828DB" w:rsidRPr="00837847" w:rsidRDefault="008828DB" w:rsidP="0090539A">
      <w:pPr>
        <w:pStyle w:val="af"/>
      </w:pPr>
      <w:r w:rsidRPr="00837847">
        <w:t>Приоритетами муниципальной политики в сфере благоустройства являются:</w:t>
      </w:r>
    </w:p>
    <w:p w:rsidR="008828DB" w:rsidRPr="00837847" w:rsidRDefault="008828DB" w:rsidP="0090539A">
      <w:pPr>
        <w:pStyle w:val="a2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8828DB" w:rsidRPr="00837847" w:rsidRDefault="008828DB" w:rsidP="0090539A">
      <w:pPr>
        <w:pStyle w:val="a2"/>
      </w:pPr>
      <w:r w:rsidRPr="00837847">
        <w:t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Виллозского городского поселения от 12 октября 2017 года № 514</w:t>
      </w:r>
      <w:r w:rsidRPr="00837847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</w:t>
      </w:r>
      <w:r>
        <w:t>го поселения на 2018-202</w:t>
      </w:r>
      <w:r w:rsidRPr="00E36B59">
        <w:t>4</w:t>
      </w:r>
      <w:r>
        <w:t xml:space="preserve"> годы»»</w:t>
      </w:r>
      <w:r w:rsidRPr="00837847">
        <w:t xml:space="preserve">. </w:t>
      </w:r>
    </w:p>
    <w:p w:rsidR="008828DB" w:rsidRPr="00837847" w:rsidRDefault="008828DB" w:rsidP="0090539A">
      <w:pPr>
        <w:pStyle w:val="a2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8828DB" w:rsidRDefault="008828DB" w:rsidP="0090539A">
      <w:pPr>
        <w:pStyle w:val="af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:rsidR="008828DB" w:rsidRDefault="008828DB" w:rsidP="0090539A">
      <w:pPr>
        <w:pStyle w:val="a2"/>
      </w:pPr>
      <w:r>
        <w:t xml:space="preserve">Создание условий для системного повышения качества и комфорта городской среды на территории Виллозского городского поселенияпроисходит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:rsidR="008828DB" w:rsidRPr="00837847" w:rsidRDefault="008828DB" w:rsidP="0090539A">
      <w:pPr>
        <w:pStyle w:val="af"/>
      </w:pPr>
      <w:r w:rsidRPr="00837847">
        <w:t>К задачам муниципальной программы относятся следующие:</w:t>
      </w:r>
    </w:p>
    <w:p w:rsidR="008828DB" w:rsidRPr="00837847" w:rsidRDefault="008828DB" w:rsidP="0090539A">
      <w:pPr>
        <w:pStyle w:val="a2"/>
      </w:pPr>
      <w:r w:rsidRPr="00837847">
        <w:t>- повышение уровня благоустройства дворовых территорий в населённых пунктах;</w:t>
      </w:r>
    </w:p>
    <w:p w:rsidR="008828DB" w:rsidRDefault="008828DB" w:rsidP="0090539A">
      <w:pPr>
        <w:pStyle w:val="a2"/>
      </w:pPr>
      <w:bookmarkStart w:id="11" w:name="OLE_LINK22"/>
      <w:r w:rsidRPr="00837847">
        <w:t xml:space="preserve">- </w:t>
      </w:r>
      <w:bookmarkEnd w:id="11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8828DB" w:rsidRDefault="008828DB" w:rsidP="0090539A">
      <w:pPr>
        <w:pStyle w:val="a2"/>
      </w:pPr>
      <w:r w:rsidRPr="00837847">
        <w:t xml:space="preserve">- </w:t>
      </w:r>
      <w:bookmarkStart w:id="12" w:name="OLE_LINK25"/>
      <w:bookmarkStart w:id="13" w:name="OLE_LINK26"/>
      <w:r>
        <w:t>повышение доступности городской среды для маломобильных групп населения</w:t>
      </w:r>
      <w:bookmarkEnd w:id="12"/>
    </w:p>
    <w:bookmarkEnd w:id="13"/>
    <w:p w:rsidR="008828DB" w:rsidRPr="00837847" w:rsidRDefault="008828DB" w:rsidP="0090539A">
      <w:pPr>
        <w:pStyle w:val="a2"/>
        <w:rPr>
          <w:lang/>
        </w:rPr>
      </w:pPr>
      <w:r w:rsidRPr="00837847">
        <w:t xml:space="preserve">- </w:t>
      </w:r>
      <w:r>
        <w:rPr>
          <w:lang/>
        </w:rPr>
        <w:t>п</w:t>
      </w:r>
      <w:r w:rsidRPr="00DA17E7">
        <w:rPr>
          <w:lang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/>
        </w:rPr>
        <w:t>ого</w:t>
      </w:r>
      <w:r w:rsidRPr="00DA17E7">
        <w:rPr>
          <w:lang/>
        </w:rPr>
        <w:t xml:space="preserve"> образовани</w:t>
      </w:r>
      <w:r>
        <w:rPr>
          <w:lang/>
        </w:rPr>
        <w:t>я</w:t>
      </w:r>
      <w:r w:rsidRPr="00222490">
        <w:rPr>
          <w:lang/>
        </w:rPr>
        <w:t>;</w:t>
      </w:r>
    </w:p>
    <w:p w:rsidR="008828DB" w:rsidRPr="00837847" w:rsidRDefault="008828DB" w:rsidP="0090539A">
      <w:pPr>
        <w:pStyle w:val="a2"/>
      </w:pPr>
      <w:r w:rsidRPr="00837847"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8828DB" w:rsidRPr="00837847" w:rsidRDefault="008828DB" w:rsidP="0090539A">
      <w:pPr>
        <w:pStyle w:val="af"/>
      </w:pPr>
      <w:r w:rsidRPr="00837847">
        <w:t>Ожидаемые результаты подпрограммы:</w:t>
      </w:r>
    </w:p>
    <w:p w:rsidR="008828DB" w:rsidRPr="00837847" w:rsidRDefault="008828DB" w:rsidP="0090539A">
      <w:pPr>
        <w:pStyle w:val="a2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8828DB" w:rsidRPr="00837847" w:rsidRDefault="008828DB" w:rsidP="0090539A">
      <w:pPr>
        <w:pStyle w:val="a2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8828DB" w:rsidRDefault="008828DB" w:rsidP="0090539A">
      <w:pPr>
        <w:pStyle w:val="af"/>
      </w:pPr>
      <w:r w:rsidRPr="00837847">
        <w:t>Сроки реализации программы: 20</w:t>
      </w:r>
      <w:r>
        <w:t>2</w:t>
      </w:r>
      <w:r w:rsidRPr="00E36B59">
        <w:t>4</w:t>
      </w:r>
      <w:r>
        <w:t xml:space="preserve"> год. </w:t>
      </w:r>
    </w:p>
    <w:p w:rsidR="008828DB" w:rsidRPr="00837847" w:rsidRDefault="008828DB" w:rsidP="0090539A">
      <w:pPr>
        <w:pStyle w:val="af"/>
      </w:pPr>
      <w:r>
        <w:t>Этапы реализации 2018, 2019, 2020, 2021,2024</w:t>
      </w:r>
      <w:r w:rsidRPr="0090539A">
        <w:rPr>
          <w:lang/>
        </w:rPr>
        <w:t xml:space="preserve">,2023, 2024 </w:t>
      </w:r>
      <w:r>
        <w:t>года</w:t>
      </w:r>
      <w:r w:rsidRPr="00837847">
        <w:t>.</w:t>
      </w:r>
    </w:p>
    <w:p w:rsidR="008828DB" w:rsidRDefault="008828DB" w:rsidP="0090539A">
      <w:pPr>
        <w:pStyle w:val="af"/>
      </w:pPr>
      <w:r w:rsidRPr="00837847">
        <w:t>Для реализации мероприятий муниципальной программы подготовлены следующие документы:</w:t>
      </w:r>
    </w:p>
    <w:p w:rsidR="008828DB" w:rsidRDefault="008828DB" w:rsidP="0090539A">
      <w:pPr>
        <w:pStyle w:val="af"/>
      </w:pPr>
      <w:r>
        <w:t>Нормативные акты</w:t>
      </w:r>
    </w:p>
    <w:p w:rsidR="008828DB" w:rsidRDefault="008828DB" w:rsidP="0090539A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</w:p>
    <w:p w:rsidR="008828DB" w:rsidRDefault="008828DB" w:rsidP="0090539A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8828DB" w:rsidRDefault="008828DB" w:rsidP="0090539A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9D2424">
        <w:t xml:space="preserve"> годы»»</w:t>
      </w:r>
    </w:p>
    <w:p w:rsidR="008828DB" w:rsidRDefault="008828DB" w:rsidP="0090539A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8828DB" w:rsidRDefault="008828DB" w:rsidP="0090539A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8828DB" w:rsidRDefault="008828DB" w:rsidP="0090539A">
      <w:pPr>
        <w:pStyle w:val="a2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  <w:p w:rsidR="008828DB" w:rsidRDefault="008828DB" w:rsidP="0090539A">
      <w:pPr>
        <w:pStyle w:val="a2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Виллозское городское поселение Ломоносовского района Ленинградской области Решение Совета депутатов </w:t>
      </w:r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 xml:space="preserve"> 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8828DB" w:rsidRDefault="008828DB" w:rsidP="0090539A">
      <w:pPr>
        <w:pStyle w:val="af"/>
      </w:pPr>
      <w:r>
        <w:t>В составе программы</w:t>
      </w:r>
    </w:p>
    <w:p w:rsidR="008828DB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:rsidR="008828DB" w:rsidRPr="00837847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Сведения о показателях (индикаторах) муниципальной программы приведены в </w:t>
      </w:r>
      <w:bookmarkStart w:id="14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4"/>
      <w:r>
        <w:t xml:space="preserve"> к муниципальной программе;</w:t>
      </w:r>
    </w:p>
    <w:p w:rsidR="008828DB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:rsidR="008828DB" w:rsidRPr="00837847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5" w:name="OLE_LINK4"/>
      <w:bookmarkStart w:id="16" w:name="OLE_LINK5"/>
      <w:r>
        <w:t>Приложении № 4</w:t>
      </w:r>
      <w:bookmarkEnd w:id="15"/>
      <w:bookmarkEnd w:id="16"/>
      <w:r>
        <w:t xml:space="preserve"> к муниципальной программе;</w:t>
      </w:r>
    </w:p>
    <w:p w:rsidR="008828DB" w:rsidRPr="00837847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8828DB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Виллозского</w:t>
      </w:r>
      <w:r>
        <w:t>городского</w:t>
      </w:r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8828DB" w:rsidRPr="00837847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</w:t>
      </w:r>
      <w:r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8828DB" w:rsidRPr="00837847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минимальный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8828DB" w:rsidRPr="00837847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дополнительный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8828DB" w:rsidRPr="00837847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>
        <w:t xml:space="preserve">Приложении №10 </w:t>
      </w:r>
      <w:r w:rsidRPr="00837847">
        <w:t xml:space="preserve">к муниципальной программе; </w:t>
      </w:r>
    </w:p>
    <w:p w:rsidR="008828DB" w:rsidRPr="00837847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8828DB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7" w:name="OLE_LINK6"/>
      <w:bookmarkStart w:id="18" w:name="OLE_LINK7"/>
      <w:bookmarkStart w:id="19" w:name="OLE_LINK8"/>
      <w:r>
        <w:t xml:space="preserve">Приложении № 12 </w:t>
      </w:r>
      <w:bookmarkStart w:id="20" w:name="OLE_LINK10"/>
      <w:bookmarkStart w:id="21" w:name="OLE_LINK11"/>
      <w:bookmarkStart w:id="22" w:name="OLE_LINK12"/>
      <w:r>
        <w:t>к муниципальной программе</w:t>
      </w:r>
      <w:bookmarkEnd w:id="17"/>
      <w:bookmarkEnd w:id="18"/>
      <w:bookmarkEnd w:id="19"/>
      <w:bookmarkEnd w:id="20"/>
      <w:bookmarkEnd w:id="21"/>
      <w:bookmarkEnd w:id="22"/>
      <w:r w:rsidRPr="00295F23">
        <w:t>;</w:t>
      </w:r>
    </w:p>
    <w:p w:rsidR="008828DB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bookmarkStart w:id="23" w:name="OLE_LINK9"/>
      <w:bookmarkStart w:id="24" w:name="OLE_LINK13"/>
      <w:r>
        <w:t>Общий план территории гп. Виллози Приложении № 13 к муниципальной программе</w:t>
      </w:r>
    </w:p>
    <w:bookmarkEnd w:id="23"/>
    <w:p w:rsidR="008828DB" w:rsidRPr="00837847" w:rsidRDefault="008828DB" w:rsidP="0090539A">
      <w:pPr>
        <w:pStyle w:val="a2"/>
        <w:numPr>
          <w:ilvl w:val="0"/>
          <w:numId w:val="10"/>
        </w:numPr>
        <w:spacing w:after="120" w:line="240" w:lineRule="auto"/>
      </w:pPr>
      <w:r>
        <w:t>Общий план территории гп. Малое Карлино Приложении № 14 к муниципальной программе</w:t>
      </w:r>
    </w:p>
    <w:bookmarkEnd w:id="24"/>
    <w:p w:rsidR="008828DB" w:rsidRDefault="008828DB" w:rsidP="0090539A">
      <w:pPr>
        <w:pStyle w:val="a2"/>
      </w:pPr>
    </w:p>
    <w:p w:rsidR="008828DB" w:rsidRDefault="008828DB" w:rsidP="0090539A">
      <w:pPr>
        <w:pStyle w:val="a2"/>
      </w:pPr>
      <w:r>
        <w:br w:type="page"/>
      </w:r>
    </w:p>
    <w:p w:rsidR="008828DB" w:rsidRPr="00EC546A" w:rsidRDefault="008828DB" w:rsidP="0090539A">
      <w:pPr>
        <w:pStyle w:val="Heading1"/>
      </w:pPr>
      <w:bookmarkStart w:id="25" w:name="_Toc502140688"/>
      <w:r w:rsidRPr="00131CD3"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1"/>
        <w:gridCol w:w="6990"/>
      </w:tblGrid>
      <w:tr w:rsidR="008828DB" w:rsidRPr="00C763B6" w:rsidTr="00516954">
        <w:tc>
          <w:tcPr>
            <w:tcW w:w="5000" w:type="pct"/>
            <w:gridSpan w:val="2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 w:rsidRPr="00306785">
              <w:rPr>
                <w:rStyle w:val="FootnoteReference"/>
                <w:sz w:val="28"/>
                <w:szCs w:val="28"/>
                <w:lang w:eastAsia="en-US"/>
              </w:rPr>
              <w:footnoteReference w:id="1"/>
            </w:r>
          </w:p>
        </w:tc>
      </w:tr>
      <w:tr w:rsidR="008828DB" w:rsidRPr="00C763B6" w:rsidTr="00516954"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Поселение</w:t>
            </w:r>
          </w:p>
        </w:tc>
        <w:tc>
          <w:tcPr>
            <w:tcW w:w="3354" w:type="pct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Требуемые</w:t>
            </w:r>
          </w:p>
        </w:tc>
      </w:tr>
      <w:tr w:rsidR="008828DB" w:rsidRPr="00C763B6" w:rsidTr="00516954"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д. Малое Карлино</w:t>
            </w:r>
          </w:p>
        </w:tc>
        <w:tc>
          <w:tcPr>
            <w:tcW w:w="3354" w:type="pct"/>
          </w:tcPr>
          <w:p w:rsidR="008828DB" w:rsidRPr="00374219" w:rsidRDefault="008828DB" w:rsidP="00516954">
            <w:pPr>
              <w:jc w:val="center"/>
            </w:pPr>
            <w:r w:rsidRPr="00374219">
              <w:t>101 730 019,72 ₽</w:t>
            </w:r>
          </w:p>
        </w:tc>
      </w:tr>
      <w:tr w:rsidR="008828DB" w:rsidRPr="00C763B6" w:rsidTr="00516954"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гп. Виллози</w:t>
            </w:r>
          </w:p>
        </w:tc>
        <w:tc>
          <w:tcPr>
            <w:tcW w:w="3354" w:type="pct"/>
          </w:tcPr>
          <w:p w:rsidR="008828DB" w:rsidRPr="00374219" w:rsidRDefault="008828DB" w:rsidP="00516954">
            <w:pPr>
              <w:jc w:val="center"/>
            </w:pPr>
            <w:r w:rsidRPr="00374219">
              <w:t>113 193 003,00 ₽</w:t>
            </w:r>
          </w:p>
        </w:tc>
      </w:tr>
      <w:tr w:rsidR="008828DB" w:rsidRPr="00C763B6" w:rsidTr="00516954"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3354" w:type="pct"/>
          </w:tcPr>
          <w:p w:rsidR="008828DB" w:rsidRPr="00374219" w:rsidRDefault="008828DB" w:rsidP="00516954">
            <w:pPr>
              <w:jc w:val="center"/>
            </w:pPr>
            <w:r w:rsidRPr="00374219">
              <w:t>214 923 022,72 ₽</w:t>
            </w:r>
          </w:p>
        </w:tc>
      </w:tr>
    </w:tbl>
    <w:p w:rsidR="008828DB" w:rsidRDefault="008828DB" w:rsidP="0090539A">
      <w:pPr>
        <w:pStyle w:val="a2"/>
      </w:pPr>
      <w:r>
        <w:br w:type="page"/>
      </w:r>
    </w:p>
    <w:p w:rsidR="008828DB" w:rsidRPr="00131CD3" w:rsidRDefault="008828DB" w:rsidP="0090539A">
      <w:pPr>
        <w:pStyle w:val="Heading1"/>
      </w:pPr>
      <w:bookmarkStart w:id="26" w:name="_Toc502140689"/>
      <w:r w:rsidRPr="00131CD3"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2018-2024 </w:t>
      </w:r>
      <w:r w:rsidRPr="00131CD3">
        <w:t>год</w:t>
      </w:r>
      <w:r>
        <w:t>ы</w:t>
      </w:r>
      <w:r w:rsidRPr="00131CD3">
        <w:t>.</w:t>
      </w:r>
      <w:bookmarkEnd w:id="26"/>
    </w:p>
    <w:p w:rsidR="008828DB" w:rsidRPr="00131CD3" w:rsidRDefault="008828DB" w:rsidP="0090539A">
      <w:pPr>
        <w:pStyle w:val="a2"/>
      </w:pPr>
    </w:p>
    <w:p w:rsidR="008828DB" w:rsidRPr="00D067F3" w:rsidRDefault="008828DB" w:rsidP="0090539A">
      <w:pPr>
        <w:pStyle w:val="a2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8828DB" w:rsidRPr="00D067F3" w:rsidRDefault="008828DB" w:rsidP="0090539A">
      <w:pPr>
        <w:pStyle w:val="a2"/>
      </w:pPr>
      <w:r w:rsidRPr="00D067F3">
        <w:t>за счет средств бюджета Ленинградской области;</w:t>
      </w:r>
    </w:p>
    <w:p w:rsidR="008828DB" w:rsidRPr="00D067F3" w:rsidRDefault="008828DB" w:rsidP="0090539A">
      <w:pPr>
        <w:pStyle w:val="a2"/>
      </w:pPr>
      <w:r w:rsidRPr="00D067F3">
        <w:t>за счет средств бюджета Виллозского городского поселения;</w:t>
      </w:r>
    </w:p>
    <w:p w:rsidR="008828DB" w:rsidRPr="00D067F3" w:rsidRDefault="008828DB" w:rsidP="0090539A">
      <w:pPr>
        <w:pStyle w:val="a2"/>
      </w:pPr>
      <w:r w:rsidRPr="00D067F3">
        <w:t>за счёт безвозмездных поступлений от физических и юридических лиц, предусмотренных на софинансирование муниципальной программы.</w:t>
      </w:r>
    </w:p>
    <w:p w:rsidR="008828DB" w:rsidRPr="00D067F3" w:rsidRDefault="008828DB" w:rsidP="0090539A">
      <w:pPr>
        <w:pStyle w:val="a2"/>
      </w:pPr>
      <w:r w:rsidRPr="00D067F3">
        <w:t xml:space="preserve">При этом одна третья объема средств подлежит направлению на софинансирование мероприятий по благоустройству общественных территорий, не менее двух третьих объема средств подлежит направлению на </w:t>
      </w:r>
      <w:r>
        <w:t>со</w:t>
      </w:r>
      <w:r w:rsidRPr="00D067F3">
        <w:t>финансирование мероприятий по благоустройству дворовых территорий.</w:t>
      </w:r>
    </w:p>
    <w:p w:rsidR="008828DB" w:rsidRPr="00D067F3" w:rsidRDefault="008828DB" w:rsidP="0090539A">
      <w:pPr>
        <w:pStyle w:val="a2"/>
      </w:pPr>
      <w:r w:rsidRPr="00D067F3">
        <w:t xml:space="preserve">Размер безвозмездных поступлений от физических и юридических лиц, предусмотренных на софинансирование муниципальной программы </w:t>
      </w:r>
      <w:r w:rsidRPr="00AC3796">
        <w:rPr>
          <w:rStyle w:val="a3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софинансирование мероприятий из дополнительного перечня работ по благоустройству.</w:t>
      </w:r>
    </w:p>
    <w:p w:rsidR="008828DB" w:rsidRDefault="008828DB" w:rsidP="0090539A">
      <w:pPr>
        <w:pStyle w:val="a2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8828DB" w:rsidRDefault="008828DB" w:rsidP="0090539A">
      <w:pPr>
        <w:pStyle w:val="a2"/>
      </w:pPr>
      <w:r>
        <w:br w:type="page"/>
      </w:r>
    </w:p>
    <w:p w:rsidR="008828DB" w:rsidRDefault="008828DB" w:rsidP="0090539A">
      <w:pPr>
        <w:pStyle w:val="Heading2"/>
        <w:rPr>
          <w:lang/>
        </w:rPr>
      </w:pPr>
      <w:bookmarkStart w:id="27" w:name="_Toc502140690"/>
      <w:r w:rsidRPr="00AC2450"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7"/>
    </w:p>
    <w:p w:rsidR="008828DB" w:rsidRPr="00AC2450" w:rsidRDefault="008828DB" w:rsidP="0090539A">
      <w:pPr>
        <w:pStyle w:val="Heading1"/>
        <w:rPr>
          <w:lang w:eastAsia="ru-RU"/>
        </w:rPr>
      </w:pPr>
      <w:bookmarkStart w:id="28" w:name="_Toc502140691"/>
      <w:r w:rsidRPr="00AC2450">
        <w:rPr>
          <w:lang w:eastAsia="ru-RU"/>
        </w:rPr>
        <w:t>Паспорт</w:t>
      </w:r>
      <w:r>
        <w:rPr>
          <w:lang w:eastAsia="ru-RU"/>
        </w:rPr>
        <w:t xml:space="preserve"> </w:t>
      </w:r>
      <w:r w:rsidRPr="00AC2450">
        <w:rPr>
          <w:lang w:eastAsia="ru-RU"/>
        </w:rPr>
        <w:t>муниципальной программы</w:t>
      </w:r>
      <w:bookmarkEnd w:id="28"/>
    </w:p>
    <w:p w:rsidR="008828DB" w:rsidRPr="00AC2450" w:rsidRDefault="008828DB" w:rsidP="0090539A">
      <w:pPr>
        <w:pStyle w:val="aa"/>
        <w:rPr>
          <w:lang/>
        </w:rPr>
      </w:pPr>
      <w:r w:rsidRPr="00AC2450">
        <w:rPr>
          <w:lang/>
        </w:rPr>
        <w:t>«</w:t>
      </w:r>
      <w:r w:rsidRPr="001E0A6B">
        <w:rPr>
          <w:lang/>
        </w:rPr>
        <w:t>Формирование комфортной городской среды Виллозского городского поселения на 2018-</w:t>
      </w:r>
      <w:r>
        <w:rPr>
          <w:lang/>
        </w:rPr>
        <w:t>2024</w:t>
      </w:r>
      <w:r w:rsidRPr="001E0A6B">
        <w:rPr>
          <w:lang/>
        </w:rPr>
        <w:t xml:space="preserve"> годы</w:t>
      </w:r>
      <w:r w:rsidRPr="00AC2450">
        <w:rPr>
          <w:lang/>
        </w:rPr>
        <w:t>»в рамках р</w:t>
      </w:r>
      <w:r>
        <w:rPr>
          <w:lang/>
        </w:rPr>
        <w:t xml:space="preserve">еализации приоритетного проекта </w:t>
      </w:r>
      <w:r w:rsidRPr="00AC2450">
        <w:rPr>
          <w:lang/>
        </w:rPr>
        <w:t xml:space="preserve">«Формирование комфортной городской среды» </w:t>
      </w:r>
    </w:p>
    <w:p w:rsidR="008828DB" w:rsidRPr="00AC2450" w:rsidRDefault="008828DB" w:rsidP="0090539A">
      <w:pPr>
        <w:spacing w:after="0" w:line="240" w:lineRule="auto"/>
        <w:ind w:left="2340" w:hanging="2340"/>
        <w:jc w:val="center"/>
      </w:pPr>
    </w:p>
    <w:p w:rsidR="008828DB" w:rsidRPr="00AC2450" w:rsidRDefault="008828DB" w:rsidP="0090539A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28"/>
        <w:gridCol w:w="6840"/>
      </w:tblGrid>
      <w:tr w:rsidR="008828DB" w:rsidRPr="00C763B6" w:rsidTr="00516954">
        <w:trPr>
          <w:jc w:val="center"/>
        </w:trPr>
        <w:tc>
          <w:tcPr>
            <w:tcW w:w="3528" w:type="dxa"/>
            <w:vAlign w:val="center"/>
          </w:tcPr>
          <w:p w:rsidR="008828DB" w:rsidRPr="00306785" w:rsidRDefault="008828DB" w:rsidP="00516954">
            <w:pPr>
              <w:pStyle w:val="a6"/>
              <w:ind w:right="113"/>
            </w:pPr>
            <w:r w:rsidRPr="00306785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8828DB" w:rsidRPr="00306785" w:rsidRDefault="008828DB" w:rsidP="00516954">
            <w:pPr>
              <w:pStyle w:val="a6"/>
              <w:ind w:right="113"/>
            </w:pPr>
            <w:r w:rsidRPr="00306785">
              <w:t>администрация Виллозского городского поселения Ломоносовский район Ленинградской области</w:t>
            </w:r>
          </w:p>
          <w:p w:rsidR="008828DB" w:rsidRPr="00306785" w:rsidRDefault="008828DB" w:rsidP="00516954">
            <w:pPr>
              <w:pStyle w:val="a6"/>
              <w:ind w:right="113"/>
            </w:pPr>
          </w:p>
        </w:tc>
      </w:tr>
      <w:tr w:rsidR="008828DB" w:rsidRPr="00C763B6" w:rsidTr="00516954">
        <w:trPr>
          <w:jc w:val="center"/>
        </w:trPr>
        <w:tc>
          <w:tcPr>
            <w:tcW w:w="3528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8828DB" w:rsidRPr="00C763B6" w:rsidTr="00516954">
        <w:trPr>
          <w:jc w:val="center"/>
        </w:trPr>
        <w:tc>
          <w:tcPr>
            <w:tcW w:w="3528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Повышение качества и комфорта городской среды на территории Виллозского городского поселения Ломоносовский район Ленинградской области</w:t>
            </w:r>
          </w:p>
        </w:tc>
      </w:tr>
      <w:tr w:rsidR="008828DB" w:rsidRPr="00C763B6" w:rsidTr="00516954">
        <w:trPr>
          <w:jc w:val="center"/>
        </w:trPr>
        <w:tc>
          <w:tcPr>
            <w:tcW w:w="3528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8828DB" w:rsidRPr="00306785" w:rsidRDefault="008828DB" w:rsidP="0090539A">
            <w:pPr>
              <w:pStyle w:val="a6"/>
              <w:numPr>
                <w:ilvl w:val="0"/>
                <w:numId w:val="11"/>
              </w:numPr>
              <w:spacing w:after="120" w:line="240" w:lineRule="auto"/>
            </w:pPr>
            <w:r w:rsidRPr="00306785">
              <w:t>Реализация комплекса мероприятий по благоустройству 100% дворовых территорий в д. Малое Карлино и гп. Виллози.</w:t>
            </w:r>
          </w:p>
          <w:p w:rsidR="008828DB" w:rsidRPr="00306785" w:rsidRDefault="008828DB" w:rsidP="0090539A">
            <w:pPr>
              <w:pStyle w:val="a6"/>
              <w:numPr>
                <w:ilvl w:val="0"/>
                <w:numId w:val="11"/>
              </w:numPr>
              <w:spacing w:after="120" w:line="240" w:lineRule="auto"/>
            </w:pPr>
            <w:r w:rsidRPr="00306785">
              <w:t>Реализация комплекса мероприятий по благоустройству100% отобранных общественных территорий в д. Малое Карлино и гп. Виллози.</w:t>
            </w:r>
          </w:p>
          <w:p w:rsidR="008828DB" w:rsidRPr="00306785" w:rsidRDefault="008828DB" w:rsidP="0090539A">
            <w:pPr>
              <w:pStyle w:val="a6"/>
              <w:numPr>
                <w:ilvl w:val="0"/>
                <w:numId w:val="11"/>
              </w:numPr>
              <w:spacing w:after="120" w:line="240" w:lineRule="auto"/>
            </w:pPr>
            <w:r w:rsidRPr="00306785"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</w:p>
          <w:p w:rsidR="008828DB" w:rsidRPr="00306785" w:rsidRDefault="008828DB" w:rsidP="0090539A">
            <w:pPr>
              <w:pStyle w:val="a2"/>
              <w:numPr>
                <w:ilvl w:val="0"/>
                <w:numId w:val="11"/>
              </w:numPr>
              <w:spacing w:after="120" w:line="240" w:lineRule="auto"/>
            </w:pPr>
            <w:r w:rsidRPr="00306785">
              <w:t>повышение доступности городской среды для маломобильных групп населения</w:t>
            </w:r>
          </w:p>
          <w:p w:rsidR="008828DB" w:rsidRPr="00306785" w:rsidRDefault="008828DB" w:rsidP="00516954">
            <w:pPr>
              <w:pStyle w:val="a6"/>
            </w:pPr>
          </w:p>
        </w:tc>
      </w:tr>
      <w:tr w:rsidR="008828DB" w:rsidRPr="00C763B6" w:rsidTr="00516954">
        <w:trPr>
          <w:jc w:val="center"/>
        </w:trPr>
        <w:tc>
          <w:tcPr>
            <w:tcW w:w="3528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8828DB" w:rsidRPr="00C763B6" w:rsidTr="00516954">
        <w:trPr>
          <w:jc w:val="center"/>
        </w:trPr>
        <w:tc>
          <w:tcPr>
            <w:tcW w:w="3528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2018-2024 годы</w:t>
            </w:r>
          </w:p>
        </w:tc>
      </w:tr>
      <w:tr w:rsidR="008828DB" w:rsidRPr="00C763B6" w:rsidTr="00516954">
        <w:trPr>
          <w:jc w:val="center"/>
        </w:trPr>
        <w:tc>
          <w:tcPr>
            <w:tcW w:w="3528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 xml:space="preserve">Общий объем средств, направляемых на реализацию муниципальной программы, составляет </w:t>
            </w:r>
            <w:r w:rsidRPr="00306785">
              <w:rPr>
                <w:b/>
                <w:bCs/>
              </w:rPr>
              <w:t>214 923 022,72 тыс</w:t>
            </w:r>
            <w:r w:rsidRPr="00306785">
              <w:t>. рублей, из них: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не менее 3% за счет средств муниципального образования;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 до 97% за счет средств Федерального бюджета и бюджета Ленинградской области и сред;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за счет безвозмездных поступлений в бюджет муниципального образования</w:t>
            </w:r>
            <w:r w:rsidRPr="00306785">
              <w:rPr>
                <w:rStyle w:val="FootnoteReference"/>
              </w:rPr>
              <w:footnoteReference w:id="2"/>
            </w:r>
            <w:r w:rsidRPr="00306785">
              <w:t>.</w:t>
            </w:r>
          </w:p>
        </w:tc>
      </w:tr>
      <w:tr w:rsidR="008828DB" w:rsidRPr="00C763B6" w:rsidTr="00516954">
        <w:trPr>
          <w:jc w:val="center"/>
        </w:trPr>
        <w:tc>
          <w:tcPr>
            <w:tcW w:w="3528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Ожидаемые результаты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8828DB" w:rsidRDefault="008828DB" w:rsidP="0090539A">
      <w:pPr>
        <w:pStyle w:val="a2"/>
      </w:pPr>
    </w:p>
    <w:p w:rsidR="008828DB" w:rsidRDefault="008828DB" w:rsidP="0090539A">
      <w:pPr>
        <w:pStyle w:val="Heading2"/>
      </w:pPr>
      <w:r>
        <w:br w:type="page"/>
      </w:r>
    </w:p>
    <w:p w:rsidR="008828DB" w:rsidRDefault="008828DB" w:rsidP="0090539A">
      <w:pPr>
        <w:pStyle w:val="Heading2"/>
      </w:pPr>
      <w:bookmarkStart w:id="29" w:name="_Toc502140692"/>
      <w:r>
        <w:t>Приложение № 2 к муниципальной программе.</w:t>
      </w:r>
      <w:bookmarkEnd w:id="29"/>
    </w:p>
    <w:p w:rsidR="008828DB" w:rsidRPr="00055E6D" w:rsidRDefault="008828DB" w:rsidP="0090539A">
      <w:pPr>
        <w:pStyle w:val="Heading1"/>
      </w:pPr>
      <w:bookmarkStart w:id="30" w:name="_Toc502140693"/>
      <w:r w:rsidRPr="00AC2450">
        <w:t>Сведения о показателях (индикаторах) муниципальной программы</w:t>
      </w:r>
      <w:bookmarkEnd w:id="3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1"/>
        <w:gridCol w:w="5227"/>
        <w:gridCol w:w="1942"/>
        <w:gridCol w:w="2241"/>
      </w:tblGrid>
      <w:tr w:rsidR="008828DB" w:rsidRPr="00C763B6" w:rsidTr="00516954">
        <w:tc>
          <w:tcPr>
            <w:tcW w:w="485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075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Значения показателей</w:t>
            </w:r>
            <w:r w:rsidRPr="00306785">
              <w:rPr>
                <w:rStyle w:val="FootnoteReference"/>
                <w:sz w:val="28"/>
                <w:szCs w:val="28"/>
                <w:lang w:eastAsia="en-US"/>
              </w:rPr>
              <w:footnoteReference w:id="3"/>
            </w:r>
          </w:p>
        </w:tc>
      </w:tr>
      <w:tr w:rsidR="008828DB" w:rsidRPr="00C763B6" w:rsidTr="00516954">
        <w:tc>
          <w:tcPr>
            <w:tcW w:w="48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08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932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75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2018-2024 год</w:t>
            </w:r>
          </w:p>
        </w:tc>
      </w:tr>
      <w:tr w:rsidR="008828DB" w:rsidRPr="00C763B6" w:rsidTr="00516954">
        <w:tc>
          <w:tcPr>
            <w:tcW w:w="485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08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Проценты</w:t>
            </w:r>
          </w:p>
        </w:tc>
        <w:tc>
          <w:tcPr>
            <w:tcW w:w="1075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100</w:t>
            </w:r>
          </w:p>
        </w:tc>
      </w:tr>
      <w:tr w:rsidR="008828DB" w:rsidRPr="00C763B6" w:rsidTr="00516954">
        <w:tc>
          <w:tcPr>
            <w:tcW w:w="485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08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Проценты</w:t>
            </w: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75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100</w:t>
            </w:r>
          </w:p>
        </w:tc>
      </w:tr>
    </w:tbl>
    <w:p w:rsidR="008828DB" w:rsidRDefault="008828DB" w:rsidP="0090539A">
      <w:pPr>
        <w:pStyle w:val="a2"/>
      </w:pPr>
    </w:p>
    <w:p w:rsidR="008828DB" w:rsidRDefault="008828DB" w:rsidP="0090539A">
      <w:pPr>
        <w:pStyle w:val="Heading2"/>
        <w:jc w:val="left"/>
      </w:pPr>
    </w:p>
    <w:p w:rsidR="008828DB" w:rsidRDefault="008828DB" w:rsidP="0090539A">
      <w:pPr>
        <w:pStyle w:val="a2"/>
        <w:sectPr w:rsidR="008828DB" w:rsidSect="00BE674B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:rsidR="008828DB" w:rsidRDefault="008828DB" w:rsidP="0090539A">
      <w:pPr>
        <w:pStyle w:val="Heading2"/>
      </w:pPr>
      <w:bookmarkStart w:id="33" w:name="_Toc502140694"/>
      <w:r w:rsidRPr="00AC2450"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3"/>
    </w:p>
    <w:p w:rsidR="008828DB" w:rsidRPr="00AC2450" w:rsidRDefault="008828DB" w:rsidP="0090539A">
      <w:pPr>
        <w:pStyle w:val="Heading1"/>
      </w:pPr>
      <w:bookmarkStart w:id="34" w:name="_Toc502140695"/>
      <w:r w:rsidRPr="00AC2450">
        <w:t>Переченьосновных мероприятий муниципальной программы</w:t>
      </w:r>
      <w:bookmarkEnd w:id="34"/>
    </w:p>
    <w:p w:rsidR="008828DB" w:rsidRPr="00AC2450" w:rsidRDefault="008828DB" w:rsidP="0090539A">
      <w:pPr>
        <w:pStyle w:val="a2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2"/>
        <w:gridCol w:w="2103"/>
        <w:gridCol w:w="1704"/>
        <w:gridCol w:w="1704"/>
        <w:gridCol w:w="2579"/>
        <w:gridCol w:w="2398"/>
        <w:gridCol w:w="2423"/>
      </w:tblGrid>
      <w:tr w:rsidR="008828DB" w:rsidRPr="00C763B6" w:rsidTr="00516954">
        <w:tc>
          <w:tcPr>
            <w:tcW w:w="795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Ответственный исполнитель</w:t>
            </w: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09" w:type="pct"/>
            <w:gridSpan w:val="2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Связь с показателями Программы (подпрограммы)</w:t>
            </w:r>
          </w:p>
        </w:tc>
      </w:tr>
      <w:tr w:rsidR="008828DB" w:rsidRPr="00C763B6" w:rsidTr="00516954">
        <w:tc>
          <w:tcPr>
            <w:tcW w:w="795" w:type="pct"/>
            <w:vMerge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685" w:type="pct"/>
            <w:vMerge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55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начала реализации </w:t>
            </w: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окончания реализации</w:t>
            </w:r>
          </w:p>
        </w:tc>
        <w:tc>
          <w:tcPr>
            <w:tcW w:w="840" w:type="pct"/>
            <w:vMerge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781" w:type="pct"/>
            <w:vMerge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790" w:type="pct"/>
            <w:vMerge/>
          </w:tcPr>
          <w:p w:rsidR="008828DB" w:rsidRPr="00306785" w:rsidRDefault="008828DB" w:rsidP="00516954">
            <w:pPr>
              <w:pStyle w:val="a6"/>
            </w:pPr>
          </w:p>
        </w:tc>
      </w:tr>
      <w:tr w:rsidR="008828DB" w:rsidRPr="00C763B6" w:rsidTr="00516954">
        <w:tc>
          <w:tcPr>
            <w:tcW w:w="5000" w:type="pct"/>
            <w:gridSpan w:val="7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Задача 1. Повышение уровня благоустройства дворовых территорий в населённых пунктах</w:t>
            </w:r>
          </w:p>
        </w:tc>
      </w:tr>
      <w:tr w:rsidR="008828DB" w:rsidRPr="00C763B6" w:rsidTr="00516954">
        <w:tc>
          <w:tcPr>
            <w:tcW w:w="795" w:type="pct"/>
          </w:tcPr>
          <w:p w:rsidR="008828DB" w:rsidRPr="00306785" w:rsidRDefault="008828DB" w:rsidP="00516954">
            <w:pPr>
              <w:pStyle w:val="a6"/>
            </w:pPr>
            <w:r w:rsidRPr="00306785">
              <w:t xml:space="preserve">Основное мероприятие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Благоустройство дворовых территорий</w:t>
            </w:r>
          </w:p>
        </w:tc>
        <w:tc>
          <w:tcPr>
            <w:tcW w:w="685" w:type="pct"/>
          </w:tcPr>
          <w:p w:rsidR="008828DB" w:rsidRPr="00306785" w:rsidRDefault="008828DB" w:rsidP="00516954">
            <w:pPr>
              <w:pStyle w:val="a6"/>
            </w:pPr>
            <w:bookmarkStart w:id="35" w:name="OLE_LINK27"/>
            <w:bookmarkStart w:id="36" w:name="OLE_LINK28"/>
            <w:bookmarkStart w:id="37" w:name="OLE_LINK29"/>
            <w:r w:rsidRPr="00306785">
              <w:t>администрация Виллозского городского поселния</w:t>
            </w:r>
            <w:bookmarkEnd w:id="35"/>
            <w:bookmarkEnd w:id="36"/>
            <w:bookmarkEnd w:id="37"/>
          </w:p>
        </w:tc>
        <w:tc>
          <w:tcPr>
            <w:tcW w:w="555" w:type="pct"/>
          </w:tcPr>
          <w:p w:rsidR="008828DB" w:rsidRPr="00306785" w:rsidRDefault="008828DB" w:rsidP="00516954">
            <w:pPr>
              <w:pStyle w:val="a6"/>
            </w:pPr>
            <w:r w:rsidRPr="00306785">
              <w:t>2018</w:t>
            </w:r>
          </w:p>
        </w:tc>
        <w:tc>
          <w:tcPr>
            <w:tcW w:w="555" w:type="pct"/>
          </w:tcPr>
          <w:p w:rsidR="008828DB" w:rsidRPr="00306785" w:rsidRDefault="008828DB" w:rsidP="00516954">
            <w:pPr>
              <w:pStyle w:val="a6"/>
            </w:pPr>
            <w:r w:rsidRPr="00306785">
              <w:t>2024</w:t>
            </w:r>
          </w:p>
        </w:tc>
        <w:tc>
          <w:tcPr>
            <w:tcW w:w="840" w:type="pct"/>
          </w:tcPr>
          <w:p w:rsidR="008828DB" w:rsidRPr="00306785" w:rsidRDefault="008828DB" w:rsidP="00516954">
            <w:pPr>
              <w:pStyle w:val="a6"/>
            </w:pPr>
            <w:r w:rsidRPr="00306785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8828DB" w:rsidRPr="00306785" w:rsidRDefault="008828DB" w:rsidP="00516954">
            <w:pPr>
              <w:pStyle w:val="a6"/>
            </w:pPr>
            <w:r w:rsidRPr="00306785">
              <w:t>1.</w:t>
            </w:r>
            <w:r w:rsidRPr="00306785">
              <w:tab/>
              <w:t>Ремонт дворовых проездов.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2.</w:t>
            </w:r>
            <w:r w:rsidRPr="00306785">
              <w:tab/>
              <w:t>Обеспечение освещения дворовых территорий.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3.</w:t>
            </w:r>
            <w:r w:rsidRPr="00306785">
              <w:tab/>
              <w:t>Установка скамеек.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4.</w:t>
            </w:r>
            <w:r w:rsidRPr="00306785">
              <w:tab/>
              <w:t>Установка урн</w:t>
            </w:r>
          </w:p>
        </w:tc>
        <w:tc>
          <w:tcPr>
            <w:tcW w:w="790" w:type="pct"/>
          </w:tcPr>
          <w:p w:rsidR="008828DB" w:rsidRPr="00306785" w:rsidRDefault="008828DB" w:rsidP="00516954">
            <w:pPr>
              <w:pStyle w:val="a6"/>
            </w:pPr>
            <w:r w:rsidRPr="00306785">
              <w:t>Показатель 1. 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</w:tr>
      <w:tr w:rsidR="008828DB" w:rsidRPr="00C763B6" w:rsidTr="00516954">
        <w:tc>
          <w:tcPr>
            <w:tcW w:w="5000" w:type="pct"/>
            <w:gridSpan w:val="7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8828DB" w:rsidRPr="00C763B6" w:rsidTr="00516954">
        <w:tc>
          <w:tcPr>
            <w:tcW w:w="795" w:type="pct"/>
          </w:tcPr>
          <w:p w:rsidR="008828DB" w:rsidRPr="00306785" w:rsidRDefault="008828DB" w:rsidP="00516954">
            <w:pPr>
              <w:pStyle w:val="a6"/>
            </w:pPr>
            <w:r w:rsidRPr="00306785">
              <w:t xml:space="preserve">Основное мероприятие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8828DB" w:rsidRPr="00306785" w:rsidRDefault="008828DB" w:rsidP="00516954">
            <w:pPr>
              <w:pStyle w:val="a6"/>
            </w:pPr>
            <w:r w:rsidRPr="00306785">
              <w:t>администрация Виллозского городского поселния</w:t>
            </w:r>
          </w:p>
        </w:tc>
        <w:tc>
          <w:tcPr>
            <w:tcW w:w="555" w:type="pct"/>
          </w:tcPr>
          <w:p w:rsidR="008828DB" w:rsidRPr="00306785" w:rsidRDefault="008828DB" w:rsidP="00516954">
            <w:pPr>
              <w:pStyle w:val="a6"/>
            </w:pPr>
            <w:r w:rsidRPr="00306785">
              <w:t>2018</w:t>
            </w:r>
          </w:p>
        </w:tc>
        <w:tc>
          <w:tcPr>
            <w:tcW w:w="555" w:type="pct"/>
          </w:tcPr>
          <w:p w:rsidR="008828DB" w:rsidRPr="00306785" w:rsidRDefault="008828DB" w:rsidP="00516954">
            <w:pPr>
              <w:pStyle w:val="a6"/>
            </w:pPr>
            <w:r w:rsidRPr="00306785">
              <w:t>2024</w:t>
            </w:r>
          </w:p>
        </w:tc>
        <w:tc>
          <w:tcPr>
            <w:tcW w:w="840" w:type="pct"/>
          </w:tcPr>
          <w:p w:rsidR="008828DB" w:rsidRPr="00306785" w:rsidRDefault="008828DB" w:rsidP="00516954">
            <w:pPr>
              <w:pStyle w:val="a6"/>
            </w:pPr>
            <w:r w:rsidRPr="00306785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8828DB" w:rsidRPr="00306785" w:rsidRDefault="008828DB" w:rsidP="00516954">
            <w:pPr>
              <w:pStyle w:val="a6"/>
            </w:pPr>
            <w:r w:rsidRPr="00306785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8828DB" w:rsidRPr="00306785" w:rsidRDefault="008828DB" w:rsidP="00516954">
            <w:pPr>
              <w:pStyle w:val="a6"/>
            </w:pPr>
            <w:r w:rsidRPr="00306785">
              <w:t>Показатель 2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8828DB" w:rsidRDefault="008828DB" w:rsidP="0090539A">
      <w:pPr>
        <w:pStyle w:val="a2"/>
      </w:pPr>
    </w:p>
    <w:p w:rsidR="008828DB" w:rsidRPr="00AC2450" w:rsidRDefault="008828DB" w:rsidP="0090539A">
      <w:pPr>
        <w:pStyle w:val="Heading2"/>
      </w:pPr>
      <w:r>
        <w:br w:type="page"/>
      </w:r>
      <w:bookmarkStart w:id="38" w:name="_Toc502140696"/>
      <w:r w:rsidRPr="00AC2450"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8"/>
    </w:p>
    <w:p w:rsidR="008828DB" w:rsidRPr="00AC2450" w:rsidRDefault="008828DB" w:rsidP="0090539A">
      <w:pPr>
        <w:pStyle w:val="Heading1"/>
      </w:pPr>
      <w:bookmarkStart w:id="39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9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8828DB" w:rsidRPr="00C763B6" w:rsidTr="00516954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 xml:space="preserve">Объемы бюджетных ассигнований (%) </w:t>
            </w:r>
          </w:p>
        </w:tc>
      </w:tr>
      <w:tr w:rsidR="008828DB" w:rsidRPr="00C763B6" w:rsidTr="00516954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8828DB" w:rsidRPr="00306785" w:rsidRDefault="008828DB" w:rsidP="00516954">
            <w:pPr>
              <w:pStyle w:val="a2"/>
              <w:rPr>
                <w:color w:val="000000"/>
              </w:rPr>
            </w:pPr>
          </w:p>
        </w:tc>
        <w:tc>
          <w:tcPr>
            <w:tcW w:w="885" w:type="pct"/>
            <w:vMerge/>
            <w:vAlign w:val="center"/>
          </w:tcPr>
          <w:p w:rsidR="008828DB" w:rsidRPr="00306785" w:rsidRDefault="008828DB" w:rsidP="00516954">
            <w:pPr>
              <w:pStyle w:val="a2"/>
              <w:rPr>
                <w:color w:val="000000"/>
              </w:rPr>
            </w:pPr>
          </w:p>
        </w:tc>
        <w:tc>
          <w:tcPr>
            <w:tcW w:w="1122" w:type="pct"/>
            <w:vMerge/>
            <w:vAlign w:val="center"/>
          </w:tcPr>
          <w:p w:rsidR="008828DB" w:rsidRPr="00306785" w:rsidRDefault="008828DB" w:rsidP="00516954">
            <w:pPr>
              <w:pStyle w:val="a2"/>
              <w:rPr>
                <w:color w:val="000000"/>
              </w:rPr>
            </w:pPr>
          </w:p>
        </w:tc>
        <w:tc>
          <w:tcPr>
            <w:tcW w:w="1042" w:type="pc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8828DB" w:rsidRPr="00306785" w:rsidRDefault="008828DB" w:rsidP="00516954">
            <w:pPr>
              <w:pStyle w:val="a2"/>
              <w:rPr>
                <w:color w:val="000000"/>
              </w:rPr>
            </w:pPr>
            <w:r w:rsidRPr="00306785">
              <w:rPr>
                <w:color w:val="000000"/>
              </w:rPr>
              <w:t>На 2018 год</w:t>
            </w:r>
          </w:p>
        </w:tc>
      </w:tr>
      <w:tr w:rsidR="008828DB" w:rsidRPr="00C763B6" w:rsidTr="00516954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Муниципальная программа «Формирование комфортной городской среды Виллозского городского поселения на 2018-2024 годы»</w:t>
            </w:r>
          </w:p>
        </w:tc>
        <w:tc>
          <w:tcPr>
            <w:tcW w:w="885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средства, поступающие в бюджет муниципального образования из Федерального бюджета</w:t>
            </w:r>
          </w:p>
        </w:tc>
        <w:tc>
          <w:tcPr>
            <w:tcW w:w="1042" w:type="pct"/>
          </w:tcPr>
          <w:p w:rsidR="008828DB" w:rsidRPr="00C763B6" w:rsidRDefault="008828DB" w:rsidP="00516954">
            <w:pPr>
              <w:jc w:val="center"/>
            </w:pPr>
            <w:r w:rsidRPr="00C763B6">
              <w:t>1 631000,00 Руб.</w:t>
            </w:r>
          </w:p>
        </w:tc>
        <w:tc>
          <w:tcPr>
            <w:tcW w:w="876" w:type="pct"/>
          </w:tcPr>
          <w:p w:rsidR="008828DB" w:rsidRPr="00C763B6" w:rsidRDefault="008828DB" w:rsidP="00516954">
            <w:pPr>
              <w:jc w:val="both"/>
            </w:pPr>
            <w:r w:rsidRPr="00C763B6">
              <w:t>6,578959119216090%</w:t>
            </w:r>
          </w:p>
        </w:tc>
      </w:tr>
      <w:tr w:rsidR="008828DB" w:rsidRPr="00C763B6" w:rsidTr="00516954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8828DB" w:rsidRPr="00C763B6" w:rsidRDefault="008828DB" w:rsidP="00516954">
            <w:pPr>
              <w:jc w:val="center"/>
            </w:pPr>
            <w:r w:rsidRPr="00C763B6">
              <w:t>5 369000,00 Руб.</w:t>
            </w:r>
          </w:p>
        </w:tc>
        <w:tc>
          <w:tcPr>
            <w:tcW w:w="876" w:type="pct"/>
          </w:tcPr>
          <w:p w:rsidR="008828DB" w:rsidRPr="00C763B6" w:rsidRDefault="008828DB" w:rsidP="00516954">
            <w:pPr>
              <w:jc w:val="both"/>
            </w:pPr>
            <w:r w:rsidRPr="00C763B6">
              <w:t>21,656916928921600%</w:t>
            </w:r>
          </w:p>
        </w:tc>
      </w:tr>
      <w:tr w:rsidR="008828DB" w:rsidRPr="00C763B6" w:rsidTr="00516954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средства бюджета муниципального образования</w:t>
            </w: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2" w:type="pct"/>
          </w:tcPr>
          <w:p w:rsidR="008828DB" w:rsidRPr="00C763B6" w:rsidRDefault="008828DB" w:rsidP="00516954">
            <w:pPr>
              <w:jc w:val="center"/>
            </w:pPr>
            <w:r w:rsidRPr="00C763B6">
              <w:t>17 791155,72 Руб.</w:t>
            </w:r>
          </w:p>
        </w:tc>
        <w:tc>
          <w:tcPr>
            <w:tcW w:w="876" w:type="pct"/>
          </w:tcPr>
          <w:p w:rsidR="008828DB" w:rsidRPr="00C763B6" w:rsidRDefault="008828DB" w:rsidP="00516954">
            <w:pPr>
              <w:jc w:val="both"/>
            </w:pPr>
            <w:r w:rsidRPr="00C763B6">
              <w:t>71,764123951862300%</w:t>
            </w:r>
          </w:p>
        </w:tc>
      </w:tr>
    </w:tbl>
    <w:p w:rsidR="008828DB" w:rsidRDefault="008828DB" w:rsidP="0090539A">
      <w:r>
        <w:br w:type="page"/>
      </w:r>
    </w:p>
    <w:p w:rsidR="008828DB" w:rsidRPr="00AC2450" w:rsidRDefault="008828DB" w:rsidP="0090539A">
      <w:pPr>
        <w:pStyle w:val="Heading1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8828DB" w:rsidRPr="00C763B6" w:rsidTr="00516954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8828DB" w:rsidRPr="00306785" w:rsidRDefault="008828DB" w:rsidP="00516954">
            <w:pPr>
              <w:pStyle w:val="ad"/>
              <w:ind w:right="113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 xml:space="preserve">Объемы бюджетных ассигнований (%) </w:t>
            </w:r>
          </w:p>
        </w:tc>
      </w:tr>
      <w:tr w:rsidR="008828DB" w:rsidRPr="00C763B6" w:rsidTr="00516954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8828DB" w:rsidRPr="00306785" w:rsidRDefault="008828DB" w:rsidP="00516954">
            <w:pPr>
              <w:pStyle w:val="a2"/>
              <w:rPr>
                <w:color w:val="000000"/>
              </w:rPr>
            </w:pPr>
          </w:p>
        </w:tc>
        <w:tc>
          <w:tcPr>
            <w:tcW w:w="885" w:type="pct"/>
            <w:vMerge/>
            <w:vAlign w:val="center"/>
          </w:tcPr>
          <w:p w:rsidR="008828DB" w:rsidRPr="00306785" w:rsidRDefault="008828DB" w:rsidP="00516954">
            <w:pPr>
              <w:pStyle w:val="a2"/>
              <w:rPr>
                <w:color w:val="000000"/>
              </w:rPr>
            </w:pPr>
          </w:p>
        </w:tc>
        <w:tc>
          <w:tcPr>
            <w:tcW w:w="1122" w:type="pct"/>
            <w:vMerge/>
            <w:vAlign w:val="center"/>
          </w:tcPr>
          <w:p w:rsidR="008828DB" w:rsidRPr="00306785" w:rsidRDefault="008828DB" w:rsidP="00516954">
            <w:pPr>
              <w:pStyle w:val="a2"/>
              <w:rPr>
                <w:color w:val="000000"/>
              </w:rPr>
            </w:pPr>
          </w:p>
        </w:tc>
        <w:tc>
          <w:tcPr>
            <w:tcW w:w="1042" w:type="pc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8828DB" w:rsidRPr="00306785" w:rsidRDefault="008828DB" w:rsidP="00516954">
            <w:pPr>
              <w:pStyle w:val="a2"/>
              <w:rPr>
                <w:color w:val="000000"/>
              </w:rPr>
            </w:pPr>
            <w:r w:rsidRPr="00306785">
              <w:rPr>
                <w:color w:val="000000"/>
              </w:rPr>
              <w:t>На 2019 год</w:t>
            </w:r>
          </w:p>
        </w:tc>
      </w:tr>
      <w:tr w:rsidR="008828DB" w:rsidRPr="00C763B6" w:rsidTr="00516954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Муниципальная программа «Формирование комфортной городской среды Виллозского городского поселения на 2018-2024 годы»</w:t>
            </w:r>
          </w:p>
        </w:tc>
        <w:tc>
          <w:tcPr>
            <w:tcW w:w="885" w:type="pct"/>
            <w:vMerge w:val="restar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средства, поступающие в бюджет муниципального образования из Федерального бюджета</w:t>
            </w:r>
          </w:p>
        </w:tc>
        <w:tc>
          <w:tcPr>
            <w:tcW w:w="1042" w:type="pct"/>
          </w:tcPr>
          <w:p w:rsidR="008828DB" w:rsidRPr="00C763B6" w:rsidRDefault="008828DB" w:rsidP="00516954">
            <w:pPr>
              <w:jc w:val="center"/>
            </w:pPr>
            <w:r>
              <w:t>3 520 000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8828DB" w:rsidRPr="00D16335" w:rsidRDefault="008828DB" w:rsidP="00516954">
            <w:pPr>
              <w:jc w:val="center"/>
            </w:pPr>
            <w:r w:rsidRPr="00D16335">
              <w:t>30,5992455408293</w:t>
            </w:r>
          </w:p>
        </w:tc>
      </w:tr>
      <w:tr w:rsidR="008828DB" w:rsidRPr="00C763B6" w:rsidTr="00516954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8828DB" w:rsidRPr="00C763B6" w:rsidRDefault="008828DB" w:rsidP="00516954">
            <w:pPr>
              <w:jc w:val="center"/>
            </w:pPr>
            <w:r>
              <w:t>6 480 000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8828DB" w:rsidRPr="00D16335" w:rsidRDefault="008828DB" w:rsidP="00516954">
            <w:pPr>
              <w:jc w:val="center"/>
            </w:pPr>
            <w:r w:rsidRPr="00D16335">
              <w:t>56,3304292910722</w:t>
            </w:r>
          </w:p>
        </w:tc>
      </w:tr>
      <w:tr w:rsidR="008828DB" w:rsidRPr="00C763B6" w:rsidTr="00516954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средства бюджета муниципального образования</w:t>
            </w: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2" w:type="pct"/>
          </w:tcPr>
          <w:p w:rsidR="008828DB" w:rsidRPr="00C763B6" w:rsidRDefault="008828DB" w:rsidP="00516954">
            <w:pPr>
              <w:jc w:val="center"/>
            </w:pPr>
            <w:r w:rsidRPr="00B14B84">
              <w:t xml:space="preserve">1 503 551,60 </w:t>
            </w:r>
            <w:r w:rsidRPr="00C763B6">
              <w:t>Руб.</w:t>
            </w:r>
          </w:p>
        </w:tc>
        <w:tc>
          <w:tcPr>
            <w:tcW w:w="876" w:type="pct"/>
          </w:tcPr>
          <w:p w:rsidR="008828DB" w:rsidRDefault="008828DB" w:rsidP="00516954">
            <w:pPr>
              <w:jc w:val="center"/>
            </w:pPr>
            <w:r w:rsidRPr="00D16335">
              <w:t>13,0703251680985</w:t>
            </w:r>
          </w:p>
        </w:tc>
      </w:tr>
      <w:tr w:rsidR="008828DB" w:rsidRPr="00C763B6" w:rsidTr="00516954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Merge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Безвозмездные поступления в бюджет муниципального образования</w:t>
            </w:r>
            <w:r w:rsidRPr="00306785">
              <w:rPr>
                <w:rStyle w:val="FootnoteReference"/>
                <w:sz w:val="28"/>
                <w:szCs w:val="28"/>
                <w:lang w:eastAsia="en-US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7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</w:tbl>
    <w:p w:rsidR="008828DB" w:rsidRDefault="008828DB" w:rsidP="0090539A">
      <w:pPr>
        <w:pStyle w:val="Heading2"/>
      </w:pPr>
      <w:r>
        <w:br w:type="page"/>
      </w:r>
    </w:p>
    <w:p w:rsidR="008828DB" w:rsidRDefault="008828DB" w:rsidP="0090539A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8828DB" w:rsidRPr="00C763B6" w:rsidTr="00516954">
        <w:trPr>
          <w:trHeight w:val="134"/>
          <w:jc w:val="center"/>
        </w:trPr>
        <w:tc>
          <w:tcPr>
            <w:tcW w:w="1075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85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2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Безвозмездные поступления в бюджет муниципального образования</w:t>
            </w:r>
            <w:r w:rsidRPr="00306785">
              <w:rPr>
                <w:rStyle w:val="FootnoteReference"/>
                <w:sz w:val="28"/>
                <w:szCs w:val="28"/>
                <w:lang w:eastAsia="en-US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7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</w:tbl>
    <w:p w:rsidR="008828DB" w:rsidRDefault="008828DB" w:rsidP="0090539A">
      <w:pPr>
        <w:pStyle w:val="a2"/>
      </w:pPr>
    </w:p>
    <w:p w:rsidR="008828DB" w:rsidRDefault="008828DB" w:rsidP="0090539A">
      <w:pPr>
        <w:pStyle w:val="Heading2"/>
      </w:pPr>
      <w:r>
        <w:br w:type="page"/>
      </w:r>
    </w:p>
    <w:p w:rsidR="008828DB" w:rsidRDefault="008828DB" w:rsidP="0090539A">
      <w:pPr>
        <w:pStyle w:val="Heading2"/>
      </w:pPr>
      <w:bookmarkStart w:id="40" w:name="_Toc502140698"/>
      <w:r w:rsidRPr="00510F17"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0"/>
    </w:p>
    <w:p w:rsidR="008828DB" w:rsidRPr="00BA6CB3" w:rsidRDefault="008828DB" w:rsidP="0090539A">
      <w:pPr>
        <w:pStyle w:val="Heading1"/>
      </w:pPr>
      <w:bookmarkStart w:id="41" w:name="OLE_LINK2"/>
      <w:bookmarkStart w:id="42" w:name="OLE_LINK3"/>
      <w:bookmarkStart w:id="43" w:name="_Toc502140699"/>
      <w:r>
        <w:t>План</w:t>
      </w:r>
      <w:r w:rsidRPr="00EC546A">
        <w:t>Реализации</w:t>
      </w:r>
      <w:r>
        <w:t xml:space="preserve"> программы</w:t>
      </w:r>
      <w:bookmarkEnd w:id="41"/>
      <w:bookmarkEnd w:id="42"/>
      <w:r w:rsidRPr="00B14B84">
        <w:t xml:space="preserve"> </w:t>
      </w:r>
      <w:r>
        <w:t>на 2018 год</w:t>
      </w:r>
      <w:r>
        <w:rPr>
          <w:rStyle w:val="FootnoteReference"/>
        </w:rPr>
        <w:footnoteReference w:id="6"/>
      </w:r>
      <w:bookmarkEnd w:id="4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8828DB" w:rsidRPr="00C763B6" w:rsidTr="00516954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Срок наступления контрольного события (дата) </w:t>
            </w:r>
          </w:p>
        </w:tc>
      </w:tr>
      <w:tr w:rsidR="008828DB" w:rsidRPr="00C763B6" w:rsidTr="00516954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vMerge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vMerge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gridSpan w:val="4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2018 год</w:t>
            </w: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IV квартал </w:t>
            </w: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  <w:vAlign w:val="center"/>
          </w:tcPr>
          <w:p w:rsidR="008828DB" w:rsidRPr="00C763B6" w:rsidRDefault="008828DB" w:rsidP="00516954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Добавление закупки для проведения работ по благоустройству общественной территории д. Малое Карлино Центр культуры и досуга в план закупокплан график, </w:t>
            </w: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val="en-US" w:eastAsia="en-US"/>
              </w:rPr>
            </w:pPr>
            <w:r w:rsidRPr="00306785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i1027" type="#_x0000_t75" alt="Загрузить" style="width:45pt;height:45pt;visibility:visible">
                  <v:imagedata r:id="rId11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</w:tcPr>
          <w:p w:rsidR="008828DB" w:rsidRPr="00C763B6" w:rsidRDefault="008828DB" w:rsidP="00516954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noProof/>
                <w:sz w:val="28"/>
                <w:szCs w:val="28"/>
              </w:rPr>
              <w:pict>
                <v:shape id="Рисунок 12" o:spid="_x0000_i1028" type="#_x0000_t75" alt="Загрузить" style="width:45pt;height:45pt;visibility:visible">
                  <v:imagedata r:id="rId11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</w:tcPr>
          <w:p w:rsidR="008828DB" w:rsidRPr="00C763B6" w:rsidRDefault="008828DB" w:rsidP="00516954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noProof/>
                <w:sz w:val="28"/>
                <w:szCs w:val="28"/>
              </w:rPr>
              <w:pict>
                <v:shape id="Рисунок 13" o:spid="_x0000_i1029" type="#_x0000_t75" alt="Загрузить" style="width:45pt;height:45pt;visibility:visible">
                  <v:imagedata r:id="rId11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</w:tcPr>
          <w:p w:rsidR="008828DB" w:rsidRPr="00C763B6" w:rsidRDefault="008828DB" w:rsidP="00516954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noProof/>
                <w:sz w:val="28"/>
                <w:szCs w:val="28"/>
              </w:rPr>
              <w:pict>
                <v:shape id="Рисунок 14" o:spid="_x0000_i1030" type="#_x0000_t75" alt="Загрузить" style="width:45pt;height:45pt;visibility:visible">
                  <v:imagedata r:id="rId11" o:title=""/>
                </v:shape>
              </w:pict>
            </w:r>
          </w:p>
        </w:tc>
      </w:tr>
    </w:tbl>
    <w:p w:rsidR="008828DB" w:rsidRDefault="008828DB" w:rsidP="0090539A">
      <w:pPr>
        <w:tabs>
          <w:tab w:val="left" w:pos="5610"/>
        </w:tabs>
      </w:pPr>
      <w:r>
        <w:tab/>
      </w:r>
    </w:p>
    <w:p w:rsidR="008828DB" w:rsidRPr="00BA6CB3" w:rsidRDefault="008828DB" w:rsidP="0090539A">
      <w:pPr>
        <w:pStyle w:val="Heading1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FootnoteReference"/>
        </w:rPr>
        <w:footnoteReference w:id="7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8828DB" w:rsidRPr="00C763B6" w:rsidTr="00516954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Срок наступления контрольного события (дата) </w:t>
            </w:r>
          </w:p>
        </w:tc>
      </w:tr>
      <w:tr w:rsidR="008828DB" w:rsidRPr="00C763B6" w:rsidTr="00516954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vMerge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vMerge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50" w:type="pct"/>
            <w:gridSpan w:val="4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2019 год</w:t>
            </w: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IV квартал </w:t>
            </w: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  <w:vAlign w:val="center"/>
          </w:tcPr>
          <w:p w:rsidR="008828DB" w:rsidRPr="00C763B6" w:rsidRDefault="008828DB" w:rsidP="00516954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Добавление закупки для проведения работ по благоустройству общественной территории д. Малое Карлино Центр культуры и досуга в план закупокплан график, </w:t>
            </w: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noProof/>
                <w:sz w:val="28"/>
                <w:szCs w:val="28"/>
              </w:rPr>
              <w:pict>
                <v:shape id="_x0000_i1031" type="#_x0000_t75" alt="Загрузить" style="width:45pt;height:45pt;visibility:visible">
                  <v:imagedata r:id="rId11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</w:tcPr>
          <w:p w:rsidR="008828DB" w:rsidRPr="00C763B6" w:rsidRDefault="008828DB" w:rsidP="00516954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noProof/>
                <w:sz w:val="28"/>
                <w:szCs w:val="28"/>
              </w:rPr>
              <w:pict>
                <v:shape id="_x0000_i1032" type="#_x0000_t75" alt="Загрузить" style="width:45pt;height:45pt;visibility:visible">
                  <v:imagedata r:id="rId11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</w:tcPr>
          <w:p w:rsidR="008828DB" w:rsidRPr="00C763B6" w:rsidRDefault="008828DB" w:rsidP="00516954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noProof/>
                <w:sz w:val="28"/>
                <w:szCs w:val="28"/>
              </w:rPr>
              <w:pict>
                <v:shape id="_x0000_i1033" type="#_x0000_t75" alt="Загрузить" style="width:45pt;height:45pt;visibility:visible">
                  <v:imagedata r:id="rId11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  <w:tr w:rsidR="008828DB" w:rsidRPr="00C763B6" w:rsidTr="00516954">
        <w:trPr>
          <w:trHeight w:val="100"/>
          <w:jc w:val="center"/>
        </w:trPr>
        <w:tc>
          <w:tcPr>
            <w:tcW w:w="1250" w:type="pct"/>
          </w:tcPr>
          <w:p w:rsidR="008828DB" w:rsidRPr="00C763B6" w:rsidRDefault="008828DB" w:rsidP="00516954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1250" w:type="pct"/>
            <w:vAlign w:val="center"/>
          </w:tcPr>
          <w:p w:rsidR="008828DB" w:rsidRPr="00306785" w:rsidRDefault="008828DB" w:rsidP="00516954">
            <w:pPr>
              <w:pStyle w:val="a6"/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noProof/>
                <w:sz w:val="28"/>
                <w:szCs w:val="28"/>
              </w:rPr>
              <w:pict>
                <v:shape id="_x0000_i1034" type="#_x0000_t75" alt="Загрузить" style="width:45pt;height:45pt;visibility:visible">
                  <v:imagedata r:id="rId11" o:title=""/>
                </v:shape>
              </w:pict>
            </w:r>
          </w:p>
        </w:tc>
      </w:tr>
    </w:tbl>
    <w:p w:rsidR="008828DB" w:rsidRDefault="008828DB" w:rsidP="0090539A">
      <w:pPr>
        <w:tabs>
          <w:tab w:val="left" w:pos="5610"/>
        </w:tabs>
      </w:pPr>
    </w:p>
    <w:p w:rsidR="008828DB" w:rsidRPr="00B45DCE" w:rsidRDefault="008828DB" w:rsidP="0090539A">
      <w:pPr>
        <w:tabs>
          <w:tab w:val="left" w:pos="5610"/>
        </w:tabs>
        <w:sectPr w:rsidR="008828DB" w:rsidRPr="00B45DCE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  <w:r>
        <w:tab/>
      </w:r>
    </w:p>
    <w:p w:rsidR="008828DB" w:rsidRPr="007E1930" w:rsidRDefault="008828DB" w:rsidP="0090539A">
      <w:pPr>
        <w:pStyle w:val="Heading2"/>
      </w:pPr>
      <w:bookmarkStart w:id="44" w:name="_Toc502140700"/>
      <w:r w:rsidRPr="00510F17"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4"/>
    </w:p>
    <w:p w:rsidR="008828DB" w:rsidRDefault="008828DB" w:rsidP="0090539A">
      <w:pPr>
        <w:pStyle w:val="Heading1"/>
      </w:pPr>
      <w:bookmarkStart w:id="45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5"/>
    </w:p>
    <w:p w:rsidR="008828DB" w:rsidRDefault="008828DB" w:rsidP="0090539A">
      <w:pPr>
        <w:pStyle w:val="a2"/>
      </w:pPr>
    </w:p>
    <w:p w:rsidR="008828DB" w:rsidRDefault="008828DB" w:rsidP="0090539A">
      <w:pPr>
        <w:pStyle w:val="a2"/>
        <w:numPr>
          <w:ilvl w:val="0"/>
          <w:numId w:val="9"/>
        </w:numPr>
        <w:spacing w:after="120" w:line="240" w:lineRule="auto"/>
      </w:pPr>
      <w:r>
        <w:t xml:space="preserve">Общественная </w:t>
      </w:r>
      <w:r w:rsidRPr="00435A7C">
        <w:t>территория</w:t>
      </w:r>
      <w:r w:rsidRPr="004D717E">
        <w:t xml:space="preserve"> д. Малое Карлино Центр культуры и досуга</w:t>
      </w:r>
    </w:p>
    <w:p w:rsidR="008828DB" w:rsidRPr="00B14B84" w:rsidRDefault="008828DB" w:rsidP="0090539A">
      <w:pPr>
        <w:pStyle w:val="a2"/>
        <w:numPr>
          <w:ilvl w:val="0"/>
          <w:numId w:val="9"/>
        </w:numPr>
        <w:spacing w:after="120" w:line="240" w:lineRule="auto"/>
      </w:pPr>
      <w:r w:rsidRPr="00B14B84">
        <w:t>Общественная территория д. Малое Карлино Центр культуры и досуга 2-ой этап</w:t>
      </w:r>
    </w:p>
    <w:p w:rsidR="008828DB" w:rsidRPr="00C26768" w:rsidRDefault="008828DB" w:rsidP="0090539A">
      <w:pPr>
        <w:pStyle w:val="a2"/>
        <w:numPr>
          <w:ilvl w:val="0"/>
          <w:numId w:val="9"/>
        </w:numPr>
        <w:spacing w:after="120" w:line="240" w:lineRule="auto"/>
      </w:pPr>
      <w:r>
        <w:t xml:space="preserve">Общественная территория </w:t>
      </w:r>
      <w:r w:rsidRPr="00435A7C">
        <w:t xml:space="preserve">«Территория </w:t>
      </w:r>
      <w:r>
        <w:t>м</w:t>
      </w:r>
      <w:r w:rsidRPr="00435A7C">
        <w:t xml:space="preserve">ежду Магазин Пятёрочка Дом Культуры, </w:t>
      </w:r>
      <w:r>
        <w:t>д</w:t>
      </w:r>
      <w:r w:rsidRPr="00435A7C">
        <w:t>. 17 Виллозского Городского Поселка»</w:t>
      </w:r>
    </w:p>
    <w:p w:rsidR="008828DB" w:rsidRDefault="008828DB" w:rsidP="0090539A">
      <w:pPr>
        <w:spacing w:after="0" w:line="240" w:lineRule="auto"/>
      </w:pPr>
      <w:r>
        <w:br w:type="page"/>
      </w:r>
    </w:p>
    <w:p w:rsidR="008828DB" w:rsidRPr="000E7116" w:rsidRDefault="008828DB" w:rsidP="0090539A">
      <w:pPr>
        <w:pStyle w:val="Heading2"/>
      </w:pPr>
      <w:bookmarkStart w:id="46" w:name="_Toc502140702"/>
      <w:r w:rsidRPr="00AC2450"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6"/>
    </w:p>
    <w:p w:rsidR="008828DB" w:rsidRDefault="008828DB" w:rsidP="0090539A">
      <w:pPr>
        <w:pStyle w:val="Heading1"/>
      </w:pPr>
      <w:bookmarkStart w:id="47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>
        <w:t>2024</w:t>
      </w:r>
      <w:r w:rsidRPr="00005093">
        <w:t xml:space="preserve"> годы»</w:t>
      </w:r>
      <w:r>
        <w:t>.</w:t>
      </w:r>
      <w:bookmarkEnd w:id="47"/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4, 6, 8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7,9,11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10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12,14,17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17а, 19а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18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20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>
        <w:t xml:space="preserve">д. </w:t>
      </w:r>
      <w:r w:rsidRPr="00C26768">
        <w:t>Малое Карлино д. 21,23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26768">
        <w:t>гп. Виллози, д. 1,2,3,4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26768">
        <w:t>гп. Виллози, д. 5,12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6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7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8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9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10,16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13</w:t>
      </w:r>
    </w:p>
    <w:p w:rsidR="008828DB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14</w:t>
      </w:r>
    </w:p>
    <w:p w:rsidR="008828DB" w:rsidRPr="00C26768" w:rsidRDefault="008828DB" w:rsidP="0090539A">
      <w:pPr>
        <w:pStyle w:val="a2"/>
        <w:numPr>
          <w:ilvl w:val="0"/>
          <w:numId w:val="8"/>
        </w:numPr>
        <w:spacing w:after="120" w:line="240" w:lineRule="auto"/>
      </w:pPr>
      <w:r w:rsidRPr="00CF49A5">
        <w:t>гп. Виллози, д. 17,15</w:t>
      </w:r>
    </w:p>
    <w:p w:rsidR="008828DB" w:rsidRDefault="008828DB" w:rsidP="0090539A">
      <w:pPr>
        <w:spacing w:after="0" w:line="240" w:lineRule="auto"/>
      </w:pPr>
      <w:r>
        <w:br w:type="page"/>
      </w:r>
    </w:p>
    <w:p w:rsidR="008828DB" w:rsidRPr="00AC2450" w:rsidRDefault="008828DB" w:rsidP="0090539A">
      <w:pPr>
        <w:pStyle w:val="Heading2"/>
      </w:pPr>
      <w:bookmarkStart w:id="48" w:name="_Toc502140704"/>
      <w:r w:rsidRPr="00AC2450"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8"/>
    </w:p>
    <w:p w:rsidR="008828DB" w:rsidRPr="00AC2450" w:rsidRDefault="008828DB" w:rsidP="0090539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8828DB" w:rsidRPr="00AC2450" w:rsidRDefault="008828DB" w:rsidP="0090539A">
      <w:pPr>
        <w:pStyle w:val="Heading1"/>
        <w:rPr>
          <w:lang w:eastAsia="ar-SA"/>
        </w:rPr>
      </w:pPr>
      <w:bookmarkStart w:id="49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9"/>
    </w:p>
    <w:p w:rsidR="008828DB" w:rsidRPr="00AC2450" w:rsidRDefault="008828DB" w:rsidP="0090539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8828DB" w:rsidRPr="00B97E44" w:rsidRDefault="008828DB" w:rsidP="0090539A">
      <w:pPr>
        <w:pStyle w:val="a2"/>
        <w:numPr>
          <w:ilvl w:val="0"/>
          <w:numId w:val="6"/>
        </w:numPr>
        <w:spacing w:after="120" w:line="240" w:lineRule="auto"/>
        <w:rPr>
          <w:lang w:eastAsia="ar-SA"/>
        </w:rPr>
      </w:pPr>
      <w:bookmarkStart w:id="50" w:name="OLE_LINK30"/>
      <w:r w:rsidRPr="00B97E44">
        <w:rPr>
          <w:lang w:eastAsia="ar-SA"/>
        </w:rPr>
        <w:t>Ремонт дворовых проездов.</w:t>
      </w:r>
    </w:p>
    <w:p w:rsidR="008828DB" w:rsidRPr="00B97E44" w:rsidRDefault="008828DB" w:rsidP="0090539A">
      <w:pPr>
        <w:pStyle w:val="a2"/>
        <w:numPr>
          <w:ilvl w:val="0"/>
          <w:numId w:val="6"/>
        </w:numPr>
        <w:spacing w:after="120" w:line="240" w:lineRule="auto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8828DB" w:rsidRPr="00B97E44" w:rsidRDefault="008828DB" w:rsidP="0090539A">
      <w:pPr>
        <w:pStyle w:val="a2"/>
        <w:numPr>
          <w:ilvl w:val="0"/>
          <w:numId w:val="6"/>
        </w:numPr>
        <w:spacing w:after="120" w:line="240" w:lineRule="auto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8828DB" w:rsidRPr="00B97E44" w:rsidRDefault="008828DB" w:rsidP="0090539A">
      <w:pPr>
        <w:pStyle w:val="a2"/>
        <w:numPr>
          <w:ilvl w:val="0"/>
          <w:numId w:val="6"/>
        </w:numPr>
        <w:spacing w:after="120" w:line="240" w:lineRule="auto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0"/>
    <w:p w:rsidR="008828DB" w:rsidRPr="00DE45F3" w:rsidRDefault="008828DB" w:rsidP="0090539A">
      <w:pPr>
        <w:spacing w:after="0" w:line="240" w:lineRule="auto"/>
        <w:rPr>
          <w:lang w:eastAsia="ar-SA"/>
        </w:rPr>
      </w:pPr>
    </w:p>
    <w:p w:rsidR="008828DB" w:rsidRDefault="008828DB" w:rsidP="0090539A">
      <w:pPr>
        <w:pStyle w:val="Heading1"/>
      </w:pPr>
      <w:bookmarkStart w:id="51" w:name="_Toc502140706"/>
      <w:bookmarkStart w:id="52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1"/>
    </w:p>
    <w:bookmarkEnd w:id="52"/>
    <w:p w:rsidR="008828DB" w:rsidRDefault="008828DB" w:rsidP="0090539A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8828DB" w:rsidRPr="00C763B6" w:rsidTr="00516954">
        <w:trPr>
          <w:trHeight w:val="545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bookmarkStart w:id="53" w:name="_Hlk498422711"/>
            <w:r w:rsidRPr="00306785"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Наименование, характеристики</w:t>
            </w:r>
          </w:p>
        </w:tc>
      </w:tr>
      <w:tr w:rsidR="008828DB" w:rsidRPr="00C763B6" w:rsidTr="00516954">
        <w:tblPrEx>
          <w:tblLook w:val="00A0"/>
        </w:tblPrEx>
        <w:tc>
          <w:tcPr>
            <w:tcW w:w="5000" w:type="pct"/>
            <w:gridSpan w:val="4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Скамья</w:t>
            </w:r>
          </w:p>
        </w:tc>
      </w:tr>
      <w:tr w:rsidR="008828DB" w:rsidRPr="00C763B6" w:rsidTr="00516954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306785">
              <w:rPr>
                <w:noProof/>
              </w:rPr>
              <w:pict>
                <v:shape id="Рисунок 27" o:spid="_x0000_i1037" type="#_x0000_t75" alt="http://uh-zabava.ru/img/good/bg/350_1.jpg" style="width:182.25pt;height:135.75pt;flip:x;visibility:visible">
                  <v:imagedata r:id="rId12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Размер: 2.0*0.7*0.75 м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Сиденье лавочки выполнено из пластиковой антивандальной рейки.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Боковой каркас и опорный каркас лавочки изготовлен из металлической трубы.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Окраска металлической конструкции произведена порошковой эмалью с предварительным обезжириванием.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Изготовление лавочки антивандальное.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Срок эксплуатации не менее 12 лет.</w:t>
            </w:r>
          </w:p>
          <w:p w:rsidR="008828DB" w:rsidRPr="00306785" w:rsidRDefault="008828DB" w:rsidP="00516954">
            <w:pPr>
              <w:pStyle w:val="a6"/>
            </w:pPr>
          </w:p>
        </w:tc>
      </w:tr>
      <w:tr w:rsidR="008828DB" w:rsidRPr="00C763B6" w:rsidTr="00516954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306785">
              <w:rPr>
                <w:noProof/>
              </w:rPr>
              <w:pict>
                <v:shape id="Рисунок 28" o:spid="_x0000_i1038" type="#_x0000_t75" alt="http://uh-zabava.ru/img/good/bg/351_1.jpg" style="width:189pt;height:142.5pt;visibility:visible">
                  <v:imagedata r:id="rId13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 xml:space="preserve">Размеры ориентировочные  2.0*0.65*0.85 м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Каркас лавочки изготовлен из профильной металлической трубы.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Сиденье и спинка лавочки выполнено из пластиковой антивандальной рейки.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Металлическая конструкция окрашена порошковой эмалью с предварительным обезжириванием.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Изготовление лавочки антивандальное.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Срок эксплуатации не менее 12 лет.</w:t>
            </w:r>
          </w:p>
          <w:p w:rsidR="008828DB" w:rsidRPr="00306785" w:rsidRDefault="008828DB" w:rsidP="00516954">
            <w:pPr>
              <w:pStyle w:val="a6"/>
            </w:pPr>
          </w:p>
        </w:tc>
      </w:tr>
      <w:bookmarkEnd w:id="53"/>
      <w:tr w:rsidR="008828DB" w:rsidRPr="00C763B6" w:rsidTr="00516954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noProof/>
              </w:rPr>
              <w:pict>
                <v:shape id="Рисунок 29" o:spid="_x0000_i1039" type="#_x0000_t75" style="width:192pt;height:259.5pt;visibility:visible">
                  <v:imagedata r:id="rId14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Индивидуальный дизайн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Размеры ориентировочные  1,5-2.0*0.65*0.85 м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Каркас лавочки изготовлен стали с нанесением логотипа по согласованию с заказчиком.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Сиденье и спинка лавочки выполнено из пластиковой антивандальной рейки или деревянной рейки покрытой краской по дереву.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Металлическая конструкция окрашена порошковой эмалью с предварительным обезжириванием.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Изготовление лавочки антивандальное.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Срок эксплуатации не менее 12 лет.</w:t>
            </w:r>
          </w:p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</w:tr>
      <w:tr w:rsidR="008828DB" w:rsidRPr="00C763B6" w:rsidTr="00516954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noProof/>
              </w:rPr>
            </w:pPr>
            <w:r w:rsidRPr="00306785">
              <w:rPr>
                <w:noProof/>
              </w:rPr>
              <w:pict>
                <v:shape id="Рисунок 31" o:spid="_x0000_i1040" type="#_x0000_t75" style="width:192pt;height:259.5pt;visibility:visible">
                  <v:imagedata r:id="rId15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bookmarkStart w:id="54" w:name="OLE_LINK39"/>
            <w:r w:rsidRPr="00306785">
              <w:rPr>
                <w:lang w:eastAsia="ar-SA"/>
              </w:rPr>
              <w:t>Индивидуальный дизайн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Размеры ориентировочные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2.0*1,3*0.85 м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Каркас лавочки изготовлен изстали с нанесением логотипа по согласованию с заказчиком.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Сиденье и спинка лавочки выполнено из пластиковой антивандальной рейки или деревянной рейки покрытой краской по дереву.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Металлическая конструкция окрашена порошковой эмалью с предварительным обезжириванием.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Изготовление лавочки антивандальное. </w:t>
            </w:r>
          </w:p>
          <w:bookmarkEnd w:id="54"/>
          <w:p w:rsidR="008828DB" w:rsidRPr="00306785" w:rsidRDefault="008828DB" w:rsidP="00516954">
            <w:pPr>
              <w:pStyle w:val="a6"/>
            </w:pPr>
            <w:r w:rsidRPr="00306785">
              <w:t>Срок эксплуатации не менее 12 лет.</w:t>
            </w:r>
          </w:p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</w:tr>
      <w:tr w:rsidR="008828DB" w:rsidRPr="00C763B6" w:rsidTr="00516954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noProof/>
              </w:rPr>
            </w:pPr>
            <w:r w:rsidRPr="00306785">
              <w:rPr>
                <w:noProof/>
              </w:rPr>
              <w:pict>
                <v:shape id="Рисунок 128" o:spid="_x0000_i1041" type="#_x0000_t75" style="width:192pt;height:259.5pt;visibility:visible">
                  <v:imagedata r:id="rId16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Индивидуальный дизайн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Размеры ориентировочные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0,8*1,3*0.85 м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Каркас лавочки изготовлен изстали с нанесением логотипа по согласованию с заказчиком.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Сиденье и спинка лавочки выполнено из пластиковой антивандальной рейки или деревянной рейки покрытой краской по дереву.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Металлическая конструкция окрашена порошковой эмалью с предварительным обезжириванием.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Изготовление лавочки антивандальное.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Срок эксплуатации не менее 12 лет.</w:t>
            </w:r>
          </w:p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</w:tr>
      <w:tr w:rsidR="008828DB" w:rsidRPr="00C763B6" w:rsidTr="00516954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bookmarkStart w:id="55" w:name="_Hlk498423165"/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noProof/>
              </w:rPr>
            </w:pPr>
            <w:r w:rsidRPr="00306785">
              <w:rPr>
                <w:noProof/>
              </w:rPr>
              <w:pict>
                <v:shape id="Рисунок 7" o:spid="_x0000_i1042" type="#_x0000_t75" style="width:201.75pt;height:278.25pt;visibility:visible">
                  <v:imagedata r:id="rId17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Индивидуальный дизайн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Размеры ориентировочные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2.0*1,3*0.85 м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Каркас лавочки изготовлен из стали с нанесением логотипа по согласованию с заказчиком.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Сиденье и спинка лавочки выполнено из пластиковой антивандальной рейки или деревянной рейки покрытой краской по дереву.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Металлическая конструкция окрашена порошковой эмалью с предварительным обезжириванием.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Изготовление лавочки антивандальное. </w:t>
            </w:r>
          </w:p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</w:tr>
      <w:bookmarkEnd w:id="55"/>
      <w:tr w:rsidR="008828DB" w:rsidRPr="00C763B6" w:rsidTr="00516954">
        <w:tblPrEx>
          <w:tblLook w:val="00A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8828DB" w:rsidRPr="00306785" w:rsidRDefault="008828DB" w:rsidP="00516954">
            <w:pPr>
              <w:pStyle w:val="aa"/>
              <w:rPr>
                <w:lang w:eastAsia="ar-SA"/>
              </w:rPr>
            </w:pPr>
            <w:r w:rsidRPr="00306785">
              <w:rPr>
                <w:lang w:eastAsia="ar-SA"/>
              </w:rPr>
              <w:t xml:space="preserve">Урна </w:t>
            </w:r>
          </w:p>
        </w:tc>
      </w:tr>
      <w:tr w:rsidR="008828DB" w:rsidRPr="00C763B6" w:rsidTr="00516954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noProof/>
              </w:rPr>
            </w:pPr>
            <w:r w:rsidRPr="00306785">
              <w:rPr>
                <w:noProof/>
              </w:rPr>
              <w:pict>
                <v:shape id="Рисунок 129" o:spid="_x0000_i1043" type="#_x0000_t75" style="width:105.75pt;height:105.75pt;visibility:visible">
                  <v:imagedata r:id="rId18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Урна металлическая «Деревянный декор»: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высота – 665мм;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ширина - 420 мм;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объем: 10 л</w:t>
            </w:r>
          </w:p>
        </w:tc>
      </w:tr>
      <w:tr w:rsidR="008828DB" w:rsidRPr="00C763B6" w:rsidTr="00516954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noProof/>
              </w:rPr>
            </w:pPr>
            <w:r w:rsidRPr="00306785">
              <w:rPr>
                <w:noProof/>
              </w:rPr>
              <w:pict>
                <v:shape id="Рисунок 130" o:spid="_x0000_i1044" type="#_x0000_t75" style="width:192pt;height:259.5pt;visibility:visible">
                  <v:imagedata r:id="rId19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 xml:space="preserve">Урна металлическая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высота –800 мм;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ширина - 420 мм;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объем: 10 л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Откидывающаяся крышка на ключе универсальном</w:t>
            </w:r>
          </w:p>
        </w:tc>
      </w:tr>
      <w:tr w:rsidR="008828DB" w:rsidRPr="00C763B6" w:rsidTr="00516954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noProof/>
              </w:rPr>
            </w:pPr>
            <w:r w:rsidRPr="00306785">
              <w:rPr>
                <w:noProof/>
              </w:rPr>
              <w:pict>
                <v:shape id="Рисунок 134" o:spid="_x0000_i1045" type="#_x0000_t75" style="width:192pt;height:130.5pt;visibility:visible">
                  <v:imagedata r:id="rId20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Материалы: брус 40*20 (термодревесина); горячеоцинкованная сталь, порошковое покрытие.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Высота 780 мм</w:t>
            </w:r>
          </w:p>
        </w:tc>
      </w:tr>
      <w:tr w:rsidR="008828DB" w:rsidRPr="00C763B6" w:rsidTr="00516954">
        <w:tblPrEx>
          <w:tblLook w:val="00A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</w:rPr>
            </w:pPr>
            <w:r w:rsidRPr="00306785">
              <w:rPr>
                <w:sz w:val="28"/>
                <w:szCs w:val="28"/>
              </w:rPr>
              <w:t>Светильники</w:t>
            </w:r>
          </w:p>
        </w:tc>
      </w:tr>
      <w:tr w:rsidR="008828DB" w:rsidRPr="00C763B6" w:rsidTr="00516954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noProof/>
              </w:rPr>
            </w:pPr>
            <w:r w:rsidRPr="00306785">
              <w:rPr>
                <w:noProof/>
              </w:rPr>
              <w:pict>
                <v:shape id="Рисунок 136" o:spid="_x0000_i1046" type="#_x0000_t75" style="width:189.75pt;height:184.5pt;visibility:visible">
                  <v:imagedata r:id="rId21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 xml:space="preserve">Корпус опоры - сталь.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Корпус светильника - алюминий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Степень защиты светильника от внешнего воздействия - IP65.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Источник света - светодиоды со световой температурой 4000К или 5000К.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Подключение к сети 220 В, 50 Гц. Сечение подключаемых проводов до 16 кв.мм.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Окраска - порошковая.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Закладная для монтажа опоры.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Защита от коррозии опоры - горячий цинк.</w:t>
            </w:r>
          </w:p>
        </w:tc>
      </w:tr>
      <w:tr w:rsidR="008828DB" w:rsidRPr="00C763B6" w:rsidTr="00516954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noProof/>
              </w:rPr>
            </w:pPr>
            <w:r w:rsidRPr="00306785">
              <w:rPr>
                <w:noProof/>
              </w:rPr>
              <w:pict>
                <v:shape id="Рисунок 138" o:spid="_x0000_i1047" type="#_x0000_t75" style="width:184.5pt;height:184.5pt;visibility:visible">
                  <v:imagedata r:id="rId22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8828DB" w:rsidRPr="00306785" w:rsidRDefault="008828DB" w:rsidP="00516954">
            <w:pPr>
              <w:pStyle w:val="a6"/>
            </w:pPr>
            <w:r w:rsidRPr="00306785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Корпус торшера - нержавеющая сталь.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Рассеиватель - опаловый поликарбонат.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Степень защиты светильника от внешнего воздействия– IP54.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Источники света - светодиоды.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Подключение к сети 220 В, 50Гц сечением кабеля до 16 кв.мм.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Окраска - порошковая в любой цвет на выбор из базовой палитры.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Для монтажа предлагаются анкеры ANK-R или закладная ФМ1Т (заказываются отдельно)</w:t>
            </w:r>
          </w:p>
        </w:tc>
      </w:tr>
    </w:tbl>
    <w:p w:rsidR="008828DB" w:rsidRDefault="008828DB" w:rsidP="0090539A">
      <w:pPr>
        <w:pStyle w:val="a2"/>
        <w:ind w:firstLine="0"/>
        <w:rPr>
          <w:lang w:eastAsia="ar-SA"/>
        </w:rPr>
      </w:pPr>
    </w:p>
    <w:p w:rsidR="008828DB" w:rsidRPr="00AC2450" w:rsidRDefault="008828DB" w:rsidP="0090539A">
      <w:pPr>
        <w:pStyle w:val="Heading2"/>
        <w:rPr>
          <w:lang/>
        </w:rPr>
      </w:pPr>
      <w:bookmarkStart w:id="56" w:name="_Toc502140707"/>
      <w:r>
        <w:rPr>
          <w:lang/>
        </w:rPr>
        <w:t xml:space="preserve">Приложение № 9 </w:t>
      </w:r>
      <w:r w:rsidRPr="00AC2450">
        <w:rPr>
          <w:lang/>
        </w:rPr>
        <w:t>к муниципальной программе</w:t>
      </w:r>
      <w:bookmarkEnd w:id="56"/>
    </w:p>
    <w:p w:rsidR="008828DB" w:rsidRPr="001E0A6B" w:rsidRDefault="008828DB" w:rsidP="0090539A">
      <w:pPr>
        <w:pStyle w:val="Heading1"/>
        <w:rPr>
          <w:lang w:eastAsia="ar-SA"/>
        </w:rPr>
      </w:pPr>
      <w:bookmarkStart w:id="57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7"/>
    </w:p>
    <w:p w:rsidR="008828DB" w:rsidRPr="00AC2450" w:rsidRDefault="008828DB" w:rsidP="0090539A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bookmarkStart w:id="58" w:name="OLE_LINK34"/>
      <w:bookmarkStart w:id="59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8828DB" w:rsidRPr="00AC2450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Оборудование велопарковки.</w:t>
      </w:r>
    </w:p>
    <w:p w:rsidR="008828DB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:rsidR="008828DB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8"/>
      <w:bookmarkEnd w:id="59"/>
    </w:p>
    <w:p w:rsidR="008828DB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8828DB" w:rsidRDefault="008828DB" w:rsidP="0090539A">
      <w:pPr>
        <w:pStyle w:val="a2"/>
        <w:numPr>
          <w:ilvl w:val="0"/>
          <w:numId w:val="7"/>
        </w:numPr>
        <w:spacing w:after="120" w:line="240" w:lineRule="auto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8828DB" w:rsidRDefault="008828DB" w:rsidP="0090539A">
      <w:pPr>
        <w:pStyle w:val="Heading1"/>
      </w:pPr>
      <w:r>
        <w:rPr>
          <w:lang w:eastAsia="ar-SA"/>
        </w:rPr>
        <w:br w:type="page"/>
      </w:r>
      <w:bookmarkStart w:id="60" w:name="_Toc502140709"/>
      <w:r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6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8828DB" w:rsidRPr="00C763B6" w:rsidTr="00516954">
        <w:trPr>
          <w:trHeight w:val="545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Наименование, характеристики</w:t>
            </w:r>
          </w:p>
        </w:tc>
      </w:tr>
      <w:tr w:rsidR="008828DB" w:rsidRPr="00C763B6" w:rsidTr="00516954">
        <w:tblPrEx>
          <w:tblLook w:val="00A0"/>
        </w:tblPrEx>
        <w:tc>
          <w:tcPr>
            <w:tcW w:w="5000" w:type="pct"/>
            <w:gridSpan w:val="4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bookmarkStart w:id="61" w:name="OLE_LINK40"/>
            <w:r w:rsidRPr="00306785">
              <w:rPr>
                <w:sz w:val="28"/>
                <w:szCs w:val="28"/>
                <w:lang w:eastAsia="en-US"/>
              </w:rPr>
              <w:t>Ограждения</w:t>
            </w:r>
          </w:p>
        </w:tc>
      </w:tr>
      <w:tr w:rsidR="008828DB" w:rsidRPr="00C763B6" w:rsidTr="00516954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306785">
              <w:rPr>
                <w:rFonts w:ascii="Arial" w:hAnsi="Arial" w:cs="Arial"/>
                <w:noProof/>
                <w:sz w:val="18"/>
                <w:szCs w:val="18"/>
              </w:rPr>
              <w:pict>
                <v:shape id="Рисунок 4" o:spid="_x0000_i1048" type="#_x0000_t75" style="width:148.5pt;height:212.25pt;visibility:visible">
                  <v:imagedata r:id="rId23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Индивидуальный дизайн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Размеры ориентировочные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Высота 0,5 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Каркас изготовлен изстали\нержавейки по согласованию с заказчиком</w:t>
            </w:r>
          </w:p>
        </w:tc>
      </w:tr>
      <w:bookmarkEnd w:id="61"/>
      <w:tr w:rsidR="008828DB" w:rsidRPr="00C763B6" w:rsidTr="00516954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306785">
              <w:rPr>
                <w:rFonts w:ascii="Arial" w:hAnsi="Arial" w:cs="Arial"/>
                <w:noProof/>
                <w:sz w:val="18"/>
                <w:szCs w:val="18"/>
              </w:rPr>
              <w:pict>
                <v:shape id="Рисунок 5" o:spid="_x0000_i1049" type="#_x0000_t75" style="width:152.25pt;height:210pt;visibility:visible">
                  <v:imagedata r:id="rId24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Индивидуальный дизайн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Размеры ориентировочные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Высота 1,5 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Каркас изготовлен изстали\нержавейки по согласованию с заказчиком</w:t>
            </w:r>
          </w:p>
          <w:p w:rsidR="008828DB" w:rsidRPr="00306785" w:rsidRDefault="008828DB" w:rsidP="00516954">
            <w:pPr>
              <w:pStyle w:val="a6"/>
            </w:pPr>
          </w:p>
        </w:tc>
      </w:tr>
      <w:tr w:rsidR="008828DB" w:rsidRPr="00C763B6" w:rsidTr="00516954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bookmarkStart w:id="62" w:name="OLE_LINK38"/>
            <w:r w:rsidRPr="00306785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306785">
              <w:rPr>
                <w:rFonts w:ascii="Arial" w:hAnsi="Arial" w:cs="Arial"/>
                <w:noProof/>
                <w:sz w:val="18"/>
                <w:szCs w:val="18"/>
              </w:rPr>
              <w:pict>
                <v:shape id="Рисунок 6" o:spid="_x0000_i1050" type="#_x0000_t75" style="width:151.5pt;height:218.25pt;visibility:visible">
                  <v:imagedata r:id="rId25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bookmarkStart w:id="63" w:name="OLE_LINK45"/>
            <w:bookmarkStart w:id="64" w:name="OLE_LINK44"/>
            <w:r w:rsidRPr="00306785">
              <w:rPr>
                <w:lang w:eastAsia="ar-SA"/>
              </w:rPr>
              <w:t>Индивидуальный дизайн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Размеры ориентировочные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Высота 1,5 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Каркас изготовлен изстали\нержавейки по согласованию с заказчиком</w:t>
            </w:r>
            <w:bookmarkEnd w:id="63"/>
            <w:r w:rsidRPr="00306785">
              <w:t>.</w:t>
            </w:r>
          </w:p>
          <w:bookmarkEnd w:id="64"/>
          <w:p w:rsidR="008828DB" w:rsidRPr="00306785" w:rsidRDefault="008828DB" w:rsidP="00516954">
            <w:pPr>
              <w:pStyle w:val="a6"/>
            </w:pPr>
          </w:p>
          <w:p w:rsidR="008828DB" w:rsidRPr="00306785" w:rsidRDefault="008828DB" w:rsidP="00516954">
            <w:pPr>
              <w:pStyle w:val="a6"/>
            </w:pPr>
          </w:p>
        </w:tc>
      </w:tr>
      <w:tr w:rsidR="008828DB" w:rsidRPr="00C763B6" w:rsidTr="00516954">
        <w:tblPrEx>
          <w:tblLook w:val="00A0"/>
        </w:tblPrEx>
        <w:tc>
          <w:tcPr>
            <w:tcW w:w="5000" w:type="pct"/>
            <w:gridSpan w:val="4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bookmarkStart w:id="65" w:name="_Ref498355659"/>
            <w:bookmarkEnd w:id="62"/>
            <w:r w:rsidRPr="00306785">
              <w:rPr>
                <w:sz w:val="28"/>
                <w:szCs w:val="28"/>
                <w:lang w:eastAsia="en-US"/>
              </w:rPr>
              <w:t>Мусорные контейнеры</w:t>
            </w:r>
          </w:p>
        </w:tc>
      </w:tr>
      <w:tr w:rsidR="008828DB" w:rsidRPr="00C763B6" w:rsidTr="00516954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r w:rsidRPr="00306785">
              <w:rPr>
                <w:lang w:eastAsia="ar-SA"/>
              </w:rPr>
              <w:t>2.1</w:t>
            </w:r>
          </w:p>
        </w:tc>
        <w:tc>
          <w:tcPr>
            <w:tcW w:w="2142" w:type="pct"/>
            <w:gridSpan w:val="2"/>
            <w:vAlign w:val="center"/>
          </w:tcPr>
          <w:p w:rsidR="008828DB" w:rsidRPr="00306785" w:rsidRDefault="008828DB" w:rsidP="00516954">
            <w:pPr>
              <w:pStyle w:val="a6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306785">
              <w:rPr>
                <w:rFonts w:ascii="Arial" w:hAnsi="Arial" w:cs="Arial"/>
                <w:noProof/>
                <w:sz w:val="18"/>
                <w:szCs w:val="18"/>
              </w:rPr>
              <w:pict>
                <v:shape id="Рисунок 10" o:spid="_x0000_i1051" type="#_x0000_t75" style="width:198pt;height:279pt;visibility:visible">
                  <v:imagedata r:id="rId26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  <w:bookmarkStart w:id="66" w:name="OLE_LINK43"/>
            <w:r w:rsidRPr="00306785">
              <w:rPr>
                <w:lang w:eastAsia="ar-SA"/>
              </w:rPr>
              <w:t>Индивидуальный дизайн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Размеры ориентировочные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10*4*4 м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Технические характеристики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Каркас изготовлен изстали\нержавейки с нанесением логотипа по согласованию с заказчиком. 80/80, либо </w:t>
            </w:r>
            <w:r w:rsidRPr="00306785">
              <w:rPr>
                <w:noProof/>
              </w:rPr>
              <w:pict>
                <v:shape id="Рисунок 11" o:spid="_x0000_i1052" type="#_x0000_t75" alt="Пластинка" style="width:18pt;height:18pt;visibility:visible">
                  <v:imagedata r:id="rId27" o:title=""/>
                </v:shape>
              </w:pict>
            </w:r>
            <w:r w:rsidRPr="00306785">
              <w:t>80</w:t>
            </w:r>
          </w:p>
          <w:bookmarkEnd w:id="66"/>
          <w:p w:rsidR="008828DB" w:rsidRPr="00306785" w:rsidRDefault="008828DB" w:rsidP="00516954">
            <w:pPr>
              <w:pStyle w:val="a6"/>
            </w:pPr>
            <w:r w:rsidRPr="00306785">
              <w:t xml:space="preserve">Трубы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 xml:space="preserve">Крыша из поликарбоната толщиной 8-10 мм 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Откатные ворота.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Металлическая конструкция окрашена порошковой эмалью с предварительным обезжириванием.</w:t>
            </w:r>
          </w:p>
          <w:p w:rsidR="008828DB" w:rsidRPr="00306785" w:rsidRDefault="008828DB" w:rsidP="00516954">
            <w:pPr>
              <w:pStyle w:val="a6"/>
            </w:pPr>
            <w:r w:rsidRPr="00306785">
              <w:t>Изготовление антивандальное.</w:t>
            </w:r>
          </w:p>
          <w:p w:rsidR="008828DB" w:rsidRPr="00306785" w:rsidRDefault="008828DB" w:rsidP="00516954">
            <w:pPr>
              <w:pStyle w:val="a6"/>
              <w:rPr>
                <w:lang w:eastAsia="ar-SA"/>
              </w:rPr>
            </w:pPr>
          </w:p>
        </w:tc>
      </w:tr>
    </w:tbl>
    <w:p w:rsidR="008828DB" w:rsidRDefault="008828DB" w:rsidP="0090539A">
      <w:pPr>
        <w:pStyle w:val="a2"/>
      </w:pPr>
      <w:r>
        <w:br w:type="page"/>
      </w:r>
    </w:p>
    <w:p w:rsidR="008828DB" w:rsidRDefault="008828DB" w:rsidP="0090539A">
      <w:pPr>
        <w:pStyle w:val="Heading2"/>
      </w:pPr>
      <w:bookmarkStart w:id="67" w:name="_Toc502140710"/>
      <w:r>
        <w:t>Приложение № 10 к муниципальной программе</w:t>
      </w:r>
      <w:bookmarkEnd w:id="65"/>
      <w:bookmarkEnd w:id="67"/>
    </w:p>
    <w:p w:rsidR="008828DB" w:rsidRDefault="008828DB" w:rsidP="0090539A">
      <w:pPr>
        <w:pStyle w:val="Heading1"/>
      </w:pPr>
      <w:bookmarkStart w:id="68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FootnoteReference"/>
        </w:rPr>
        <w:footnoteReference w:id="8"/>
      </w:r>
      <w:bookmarkEnd w:id="68"/>
    </w:p>
    <w:tbl>
      <w:tblPr>
        <w:tblW w:w="50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0"/>
        <w:gridCol w:w="2830"/>
        <w:gridCol w:w="2583"/>
        <w:gridCol w:w="2284"/>
      </w:tblGrid>
      <w:tr w:rsidR="008828DB" w:rsidRPr="00C763B6" w:rsidTr="00516954">
        <w:tc>
          <w:tcPr>
            <w:tcW w:w="5000" w:type="pct"/>
            <w:gridSpan w:val="4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Дворовые территории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344" w:type="pct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Адрес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Цена работ</w:t>
            </w:r>
            <w:r w:rsidRPr="00306785">
              <w:rPr>
                <w:rStyle w:val="FootnoteReference"/>
                <w:sz w:val="28"/>
                <w:szCs w:val="28"/>
                <w:lang w:eastAsia="en-US"/>
              </w:rPr>
              <w:footnoteReference w:id="9"/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Год реализации</w:t>
            </w:r>
            <w:r w:rsidRPr="00306785">
              <w:rPr>
                <w:rStyle w:val="FootnoteReference"/>
                <w:sz w:val="28"/>
                <w:szCs w:val="28"/>
                <w:lang w:eastAsia="en-US"/>
              </w:rPr>
              <w:footnoteReference w:id="10"/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д. Малое Карлино д. 4, 6, 8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12 988 932,00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2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д. Малое Карлино д. 7,9,11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7 400 000,00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Default="008828DB" w:rsidP="00516954">
            <w:r>
              <w:t>2.1</w:t>
            </w:r>
          </w:p>
        </w:tc>
        <w:tc>
          <w:tcPr>
            <w:tcW w:w="1344" w:type="pct"/>
          </w:tcPr>
          <w:p w:rsidR="008828DB" w:rsidRPr="00C763B6" w:rsidRDefault="008828DB" w:rsidP="00516954">
            <w:r>
              <w:t xml:space="preserve">1 </w:t>
            </w:r>
            <w:r w:rsidRPr="00C763B6">
              <w:t>д. Малое Карлино д. 7,9,11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600 000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val="en-US"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</w:t>
            </w:r>
            <w:r w:rsidRPr="00306785">
              <w:rPr>
                <w:sz w:val="28"/>
                <w:szCs w:val="28"/>
                <w:lang w:val="en-US" w:eastAsia="en-US"/>
              </w:rPr>
              <w:t>2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3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д. Малое Карлино д. 10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4 808 402,00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4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д. Малое Карлино д. 12,14,17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16 014 160,00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2021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5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д. Малое Карлино д. 17а, 19а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10 563 941,00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2021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6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д. Малое Карлино д. 18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5 720 360,00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2024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7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д. Малое Карлино д. 20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2 684 031,00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2024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8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д. Малое Карлино д. 21,23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10 611 884,00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2024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9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1,2,3,4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9 334 275,00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10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5,12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12 670 005,00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val="en-US"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</w:t>
            </w:r>
            <w:r w:rsidRPr="00306785">
              <w:rPr>
                <w:sz w:val="28"/>
                <w:szCs w:val="28"/>
                <w:lang w:val="en-US" w:eastAsia="en-US"/>
              </w:rPr>
              <w:t>0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11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6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15 899 926,00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val="en-US"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</w:t>
            </w:r>
            <w:r w:rsidRPr="00306785">
              <w:rPr>
                <w:sz w:val="28"/>
                <w:szCs w:val="28"/>
                <w:lang w:val="en-US" w:eastAsia="en-US"/>
              </w:rPr>
              <w:t>1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12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7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8 515 920,00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val="en-US"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2024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13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8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5 576 648,00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val="en-US"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</w:t>
            </w:r>
            <w:r w:rsidRPr="00306785">
              <w:rPr>
                <w:sz w:val="28"/>
                <w:szCs w:val="28"/>
                <w:lang w:val="en-US" w:eastAsia="en-US"/>
              </w:rPr>
              <w:t>3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14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9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6 115 773,00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2021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15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10,16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10 353 866,00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16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13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6 914 978,00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17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14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6 248 904,00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8828DB" w:rsidRPr="00C763B6" w:rsidTr="00516954">
        <w:tc>
          <w:tcPr>
            <w:tcW w:w="1344" w:type="pct"/>
          </w:tcPr>
          <w:p w:rsidR="008828DB" w:rsidRPr="00C763B6" w:rsidRDefault="008828DB" w:rsidP="00516954">
            <w:r>
              <w:t>18</w:t>
            </w:r>
          </w:p>
        </w:tc>
        <w:tc>
          <w:tcPr>
            <w:tcW w:w="1344" w:type="pct"/>
          </w:tcPr>
          <w:p w:rsidR="008828DB" w:rsidRPr="00C763B6" w:rsidRDefault="008828DB" w:rsidP="00516954">
            <w:r w:rsidRPr="00C763B6">
              <w:t>гп. Виллози, д. 17,15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9 825 838,00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2020</w:t>
            </w:r>
          </w:p>
        </w:tc>
      </w:tr>
      <w:tr w:rsidR="008828DB" w:rsidRPr="00C763B6" w:rsidTr="00516954">
        <w:tc>
          <w:tcPr>
            <w:tcW w:w="2688" w:type="pct"/>
            <w:gridSpan w:val="2"/>
          </w:tcPr>
          <w:p w:rsidR="008828DB" w:rsidRPr="00C763B6" w:rsidRDefault="008828DB" w:rsidP="00516954">
            <w:r>
              <w:t>Итого</w:t>
            </w:r>
          </w:p>
        </w:tc>
        <w:tc>
          <w:tcPr>
            <w:tcW w:w="1227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162 247 843,00 ₽</w:t>
            </w:r>
          </w:p>
        </w:tc>
        <w:tc>
          <w:tcPr>
            <w:tcW w:w="1085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</w:tbl>
    <w:p w:rsidR="008828DB" w:rsidRDefault="008828DB" w:rsidP="0090539A">
      <w:pPr>
        <w:pStyle w:val="a2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82"/>
        <w:gridCol w:w="3431"/>
        <w:gridCol w:w="3008"/>
      </w:tblGrid>
      <w:tr w:rsidR="008828DB" w:rsidRPr="00C763B6" w:rsidTr="00516954">
        <w:tc>
          <w:tcPr>
            <w:tcW w:w="5000" w:type="pct"/>
            <w:gridSpan w:val="3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br w:type="page"/>
              <w:t>Общественные территории</w:t>
            </w:r>
            <w:r w:rsidRPr="00306785">
              <w:rPr>
                <w:rStyle w:val="FootnoteReference"/>
                <w:sz w:val="28"/>
                <w:szCs w:val="28"/>
                <w:lang w:eastAsia="en-US"/>
              </w:rPr>
              <w:footnoteReference w:id="11"/>
            </w:r>
          </w:p>
        </w:tc>
      </w:tr>
      <w:tr w:rsidR="008828DB" w:rsidRPr="0008287F" w:rsidTr="00516954">
        <w:tc>
          <w:tcPr>
            <w:tcW w:w="1911" w:type="pct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Адрес</w:t>
            </w:r>
          </w:p>
        </w:tc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Цена работ</w:t>
            </w:r>
            <w:r w:rsidRPr="00306785">
              <w:rPr>
                <w:rStyle w:val="FootnoteReference"/>
                <w:sz w:val="28"/>
                <w:szCs w:val="28"/>
                <w:lang w:eastAsia="en-US"/>
              </w:rPr>
              <w:footnoteReference w:id="12"/>
            </w:r>
          </w:p>
        </w:tc>
        <w:tc>
          <w:tcPr>
            <w:tcW w:w="1444" w:type="pct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Год реализации</w:t>
            </w:r>
            <w:r w:rsidRPr="00306785">
              <w:rPr>
                <w:rStyle w:val="FootnoteReference"/>
                <w:sz w:val="28"/>
                <w:szCs w:val="28"/>
                <w:lang w:eastAsia="en-US"/>
              </w:rPr>
              <w:footnoteReference w:id="13"/>
            </w:r>
          </w:p>
        </w:tc>
      </w:tr>
      <w:tr w:rsidR="008828DB" w:rsidRPr="0008287F" w:rsidTr="00516954">
        <w:tc>
          <w:tcPr>
            <w:tcW w:w="1911" w:type="pct"/>
          </w:tcPr>
          <w:p w:rsidR="008828DB" w:rsidRPr="0008287F" w:rsidRDefault="008828DB" w:rsidP="00516954">
            <w:r w:rsidRPr="0008287F">
              <w:t>гп. Виллози</w:t>
            </w:r>
          </w:p>
        </w:tc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17 736 870,00 ₽</w:t>
            </w:r>
          </w:p>
        </w:tc>
        <w:tc>
          <w:tcPr>
            <w:tcW w:w="1444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2020 год</w:t>
            </w:r>
          </w:p>
        </w:tc>
      </w:tr>
      <w:tr w:rsidR="008828DB" w:rsidRPr="0008287F" w:rsidTr="00516954">
        <w:tc>
          <w:tcPr>
            <w:tcW w:w="1911" w:type="pct"/>
          </w:tcPr>
          <w:p w:rsidR="008828DB" w:rsidRPr="0008287F" w:rsidRDefault="008828DB" w:rsidP="00516954">
            <w:r w:rsidRPr="0008287F">
              <w:t>д. Малое Карлино</w:t>
            </w:r>
          </w:p>
        </w:tc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11 969 900 ₽</w:t>
            </w:r>
          </w:p>
        </w:tc>
        <w:tc>
          <w:tcPr>
            <w:tcW w:w="1444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2019 год</w:t>
            </w:r>
          </w:p>
        </w:tc>
      </w:tr>
      <w:tr w:rsidR="008828DB" w:rsidRPr="0008287F" w:rsidTr="00516954">
        <w:tc>
          <w:tcPr>
            <w:tcW w:w="1911" w:type="pct"/>
          </w:tcPr>
          <w:p w:rsidR="008828DB" w:rsidRPr="0008287F" w:rsidRDefault="008828DB" w:rsidP="00516954">
            <w:r w:rsidRPr="0008287F">
              <w:t>д. Малое Карлино</w:t>
            </w:r>
          </w:p>
        </w:tc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24 791 155,72 ₽</w:t>
            </w:r>
          </w:p>
        </w:tc>
        <w:tc>
          <w:tcPr>
            <w:tcW w:w="1444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2018 год</w:t>
            </w:r>
          </w:p>
        </w:tc>
      </w:tr>
      <w:tr w:rsidR="008828DB" w:rsidRPr="0008287F" w:rsidTr="00516954">
        <w:tc>
          <w:tcPr>
            <w:tcW w:w="1911" w:type="pct"/>
          </w:tcPr>
          <w:p w:rsidR="008828DB" w:rsidRPr="0008287F" w:rsidRDefault="008828DB" w:rsidP="00516954">
            <w:r>
              <w:t>ИТОГО</w:t>
            </w:r>
          </w:p>
        </w:tc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42 528 025,72 ₽</w:t>
            </w:r>
          </w:p>
        </w:tc>
        <w:tc>
          <w:tcPr>
            <w:tcW w:w="1444" w:type="pct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</w:p>
        </w:tc>
      </w:tr>
    </w:tbl>
    <w:p w:rsidR="008828DB" w:rsidRPr="0008287F" w:rsidRDefault="008828DB" w:rsidP="0090539A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1"/>
        <w:gridCol w:w="6990"/>
      </w:tblGrid>
      <w:tr w:rsidR="008828DB" w:rsidRPr="0008287F" w:rsidTr="00516954">
        <w:tc>
          <w:tcPr>
            <w:tcW w:w="5000" w:type="pct"/>
            <w:gridSpan w:val="2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bookmarkStart w:id="69" w:name="_Hlk498352326"/>
            <w:r w:rsidRPr="00306785">
              <w:rPr>
                <w:sz w:val="28"/>
                <w:szCs w:val="28"/>
                <w:lang w:eastAsia="en-US"/>
              </w:rPr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8828DB" w:rsidRPr="0008287F" w:rsidTr="00516954"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Поселение</w:t>
            </w:r>
          </w:p>
        </w:tc>
        <w:tc>
          <w:tcPr>
            <w:tcW w:w="3354" w:type="pct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Требуемы</w:t>
            </w:r>
          </w:p>
        </w:tc>
      </w:tr>
      <w:tr w:rsidR="008828DB" w:rsidRPr="0008287F" w:rsidTr="00516954"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д. Малое Карлино</w:t>
            </w:r>
          </w:p>
        </w:tc>
        <w:tc>
          <w:tcPr>
            <w:tcW w:w="3354" w:type="pct"/>
          </w:tcPr>
          <w:p w:rsidR="008828DB" w:rsidRPr="0008287F" w:rsidRDefault="008828DB" w:rsidP="00516954">
            <w:pPr>
              <w:jc w:val="center"/>
            </w:pPr>
            <w:r w:rsidRPr="00F81C67">
              <w:t>95 582 865,72 ₽</w:t>
            </w:r>
          </w:p>
        </w:tc>
      </w:tr>
      <w:tr w:rsidR="008828DB" w:rsidRPr="0008287F" w:rsidTr="00516954"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e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>гп. Виллози</w:t>
            </w:r>
          </w:p>
        </w:tc>
        <w:tc>
          <w:tcPr>
            <w:tcW w:w="3354" w:type="pct"/>
          </w:tcPr>
          <w:p w:rsidR="008828DB" w:rsidRPr="00832669" w:rsidRDefault="008828DB" w:rsidP="00516954">
            <w:pPr>
              <w:jc w:val="center"/>
              <w:rPr>
                <w:highlight w:val="darkCyan"/>
              </w:rPr>
            </w:pPr>
            <w:r w:rsidRPr="00F81C67">
              <w:t>109 193 003,00 ₽</w:t>
            </w:r>
          </w:p>
        </w:tc>
      </w:tr>
      <w:tr w:rsidR="008828DB" w:rsidRPr="00C763B6" w:rsidTr="00516954">
        <w:tc>
          <w:tcPr>
            <w:tcW w:w="1646" w:type="pct"/>
            <w:vAlign w:val="center"/>
          </w:tcPr>
          <w:p w:rsidR="008828DB" w:rsidRPr="00306785" w:rsidRDefault="008828DB" w:rsidP="00516954">
            <w:pPr>
              <w:pStyle w:val="ad"/>
              <w:rPr>
                <w:sz w:val="28"/>
                <w:szCs w:val="28"/>
                <w:lang w:eastAsia="en-US"/>
              </w:rPr>
            </w:pPr>
            <w:r w:rsidRPr="00306785">
              <w:rPr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3354" w:type="pct"/>
          </w:tcPr>
          <w:p w:rsidR="008828DB" w:rsidRPr="00832669" w:rsidRDefault="008828DB" w:rsidP="00516954">
            <w:pPr>
              <w:jc w:val="center"/>
              <w:rPr>
                <w:highlight w:val="darkCyan"/>
              </w:rPr>
            </w:pPr>
            <w:r w:rsidRPr="00B14B84">
              <w:t>206 823 022,72 ₽</w:t>
            </w:r>
          </w:p>
        </w:tc>
      </w:tr>
      <w:bookmarkEnd w:id="69"/>
    </w:tbl>
    <w:p w:rsidR="008828DB" w:rsidRDefault="008828DB" w:rsidP="0090539A">
      <w:pPr>
        <w:spacing w:after="0" w:line="240" w:lineRule="auto"/>
      </w:pPr>
      <w:r>
        <w:br w:type="page"/>
      </w:r>
    </w:p>
    <w:p w:rsidR="008828DB" w:rsidRDefault="008828DB" w:rsidP="0090539A">
      <w:pPr>
        <w:pStyle w:val="Heading2"/>
      </w:pPr>
      <w:bookmarkStart w:id="70" w:name="_Toc502140712"/>
      <w:r>
        <w:t>Приложение № 11 к муниципальной программе</w:t>
      </w:r>
      <w:bookmarkEnd w:id="70"/>
    </w:p>
    <w:p w:rsidR="008828DB" w:rsidRDefault="008828DB" w:rsidP="0090539A">
      <w:pPr>
        <w:pStyle w:val="a2"/>
      </w:pPr>
    </w:p>
    <w:p w:rsidR="008828DB" w:rsidRDefault="008828DB" w:rsidP="0090539A">
      <w:pPr>
        <w:pStyle w:val="Heading1"/>
      </w:pPr>
      <w:bookmarkStart w:id="71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1"/>
    </w:p>
    <w:p w:rsidR="008828DB" w:rsidRDefault="008828DB" w:rsidP="0090539A">
      <w:pPr>
        <w:pStyle w:val="a2"/>
      </w:pPr>
    </w:p>
    <w:p w:rsidR="008828DB" w:rsidRDefault="008828DB" w:rsidP="0090539A">
      <w:pPr>
        <w:pStyle w:val="a2"/>
      </w:pPr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 на 2018-2024 годы» (далее – муниципальная программа), механизм контроля за их расходованием.</w:t>
      </w:r>
    </w:p>
    <w:p w:rsidR="008828DB" w:rsidRDefault="008828DB" w:rsidP="0090539A">
      <w:pPr>
        <w:pStyle w:val="af"/>
      </w:pPr>
      <w:r>
        <w:t>В целях реализации настоящего Порядка используются следующие понятия:</w:t>
      </w:r>
    </w:p>
    <w:p w:rsidR="008828DB" w:rsidRDefault="008828DB" w:rsidP="0090539A">
      <w:pPr>
        <w:pStyle w:val="a2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8828DB" w:rsidRDefault="008828DB" w:rsidP="0090539A">
      <w:pPr>
        <w:pStyle w:val="a2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8828DB" w:rsidRDefault="008828DB" w:rsidP="0090539A">
      <w:pPr>
        <w:pStyle w:val="a2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8828DB" w:rsidRDefault="008828DB" w:rsidP="0090539A">
      <w:pPr>
        <w:pStyle w:val="a2"/>
      </w:pPr>
      <w:r>
        <w:t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подлежащих направлению на софинансирование мероприятий из дополнительного перечня работ;</w:t>
      </w:r>
    </w:p>
    <w:p w:rsidR="008828DB" w:rsidRDefault="008828DB" w:rsidP="0090539A">
      <w:pPr>
        <w:pStyle w:val="a2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514 </w:t>
      </w:r>
      <w:r w:rsidRPr="00241F64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241F64">
        <w:t xml:space="preserve"> годы»»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софинансирование указанных работ.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уполномоченых лиц в порядке и на условиях, определенных соглашением.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8828DB" w:rsidRPr="00FD5546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8828DB" w:rsidRDefault="008828DB" w:rsidP="0090539A">
      <w:pPr>
        <w:pStyle w:val="a2"/>
        <w:numPr>
          <w:ilvl w:val="0"/>
          <w:numId w:val="4"/>
        </w:numPr>
        <w:spacing w:after="120" w:line="240" w:lineRule="auto"/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8828DB" w:rsidRDefault="008828DB" w:rsidP="0090539A">
      <w:pPr>
        <w:pStyle w:val="a2"/>
      </w:pPr>
      <w:r>
        <w:br w:type="page"/>
      </w:r>
    </w:p>
    <w:p w:rsidR="008828DB" w:rsidRPr="00FD5546" w:rsidRDefault="008828DB" w:rsidP="0090539A">
      <w:pPr>
        <w:pStyle w:val="Heading2"/>
      </w:pPr>
      <w:bookmarkStart w:id="72" w:name="_Toc502140714"/>
      <w:r w:rsidRPr="00FD5546">
        <w:t>Приложение</w:t>
      </w:r>
      <w:r>
        <w:t xml:space="preserve"> № 12 </w:t>
      </w:r>
      <w:r w:rsidRPr="00FD5546">
        <w:t>к муниципальной программе</w:t>
      </w:r>
      <w:bookmarkEnd w:id="72"/>
    </w:p>
    <w:p w:rsidR="008828DB" w:rsidRPr="00FD5546" w:rsidRDefault="008828DB" w:rsidP="0090539A">
      <w:pPr>
        <w:pStyle w:val="Heading1"/>
      </w:pPr>
      <w:bookmarkStart w:id="73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3"/>
    </w:p>
    <w:p w:rsidR="008828DB" w:rsidRPr="00FD5546" w:rsidRDefault="008828DB" w:rsidP="0090539A">
      <w:pPr>
        <w:pStyle w:val="a2"/>
        <w:numPr>
          <w:ilvl w:val="0"/>
          <w:numId w:val="5"/>
        </w:numPr>
        <w:spacing w:after="120" w:line="240" w:lineRule="auto"/>
      </w:pPr>
      <w:r w:rsidRPr="00FD5546">
        <w:t>Общие положения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(далее – Порядок). 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8828DB" w:rsidRPr="00FD5546" w:rsidRDefault="008828DB" w:rsidP="0090539A">
      <w:pPr>
        <w:pStyle w:val="a2"/>
        <w:numPr>
          <w:ilvl w:val="0"/>
          <w:numId w:val="5"/>
        </w:numPr>
        <w:spacing w:after="120" w:line="240" w:lineRule="auto"/>
      </w:pPr>
      <w:r w:rsidRPr="00FD5546">
        <w:t>Разработка дизайн-проектов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8828DB" w:rsidRPr="00FD5546" w:rsidRDefault="008828DB" w:rsidP="0090539A">
      <w:pPr>
        <w:pStyle w:val="a2"/>
        <w:numPr>
          <w:ilvl w:val="0"/>
          <w:numId w:val="5"/>
        </w:numPr>
        <w:spacing w:after="120" w:line="240" w:lineRule="auto"/>
      </w:pPr>
      <w:r w:rsidRPr="00FD5546">
        <w:t>Обсуждение, согласование и утверждение дизайн-проекта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8828DB" w:rsidRPr="00FD5546" w:rsidRDefault="008828DB" w:rsidP="0090539A">
      <w:pPr>
        <w:pStyle w:val="a2"/>
        <w:numPr>
          <w:ilvl w:val="1"/>
          <w:numId w:val="5"/>
        </w:numPr>
        <w:spacing w:after="120" w:line="240" w:lineRule="auto"/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8828DB" w:rsidRDefault="008828DB" w:rsidP="0090539A">
      <w:pPr>
        <w:pStyle w:val="a2"/>
        <w:numPr>
          <w:ilvl w:val="1"/>
          <w:numId w:val="5"/>
        </w:numPr>
        <w:spacing w:after="120" w:line="240" w:lineRule="auto"/>
        <w:jc w:val="left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8828DB" w:rsidRDefault="008828DB" w:rsidP="0090539A">
      <w:pPr>
        <w:pStyle w:val="a2"/>
      </w:pPr>
      <w:r>
        <w:br w:type="page"/>
      </w:r>
    </w:p>
    <w:p w:rsidR="008828DB" w:rsidRDefault="008828DB" w:rsidP="0090539A">
      <w:pPr>
        <w:pStyle w:val="Heading2"/>
      </w:pPr>
      <w:bookmarkStart w:id="74" w:name="OLE_LINK17"/>
      <w:bookmarkStart w:id="75" w:name="OLE_LINK18"/>
      <w:bookmarkStart w:id="76" w:name="_Toc502140716"/>
      <w:r w:rsidRPr="00084F3C">
        <w:t>Приложении № 13 к муниципальной программе</w:t>
      </w:r>
      <w:bookmarkEnd w:id="74"/>
      <w:bookmarkEnd w:id="75"/>
      <w:bookmarkEnd w:id="76"/>
    </w:p>
    <w:p w:rsidR="008828DB" w:rsidRDefault="008828DB" w:rsidP="0090539A">
      <w:pPr>
        <w:pStyle w:val="Heading1"/>
      </w:pPr>
      <w:bookmarkStart w:id="77" w:name="OLE_LINK19"/>
      <w:bookmarkStart w:id="78" w:name="OLE_LINK20"/>
      <w:bookmarkStart w:id="79" w:name="_Toc502140717"/>
      <w:r w:rsidRPr="00084F3C">
        <w:t>Общий план территории гп. Виллози</w:t>
      </w:r>
      <w:bookmarkEnd w:id="77"/>
      <w:bookmarkEnd w:id="78"/>
      <w:bookmarkEnd w:id="79"/>
    </w:p>
    <w:p w:rsidR="008828DB" w:rsidRPr="00D64EBD" w:rsidRDefault="008828DB" w:rsidP="0090539A">
      <w:pPr>
        <w:pStyle w:val="a2"/>
      </w:pPr>
      <w:bookmarkStart w:id="80" w:name="OLE_LINK14"/>
      <w:r>
        <w:t>(см. отдельно прикрепленный файл)</w:t>
      </w:r>
    </w:p>
    <w:bookmarkEnd w:id="80"/>
    <w:p w:rsidR="008828DB" w:rsidRDefault="008828DB" w:rsidP="0090539A">
      <w:pPr>
        <w:spacing w:after="0" w:line="240" w:lineRule="auto"/>
        <w:rPr>
          <w:b/>
          <w:bCs/>
        </w:rPr>
      </w:pPr>
      <w:r>
        <w:br w:type="page"/>
      </w:r>
    </w:p>
    <w:p w:rsidR="008828DB" w:rsidRDefault="008828DB" w:rsidP="0090539A">
      <w:pPr>
        <w:pStyle w:val="Heading2"/>
      </w:pPr>
      <w:bookmarkStart w:id="81" w:name="OLE_LINK15"/>
      <w:bookmarkStart w:id="82" w:name="OLE_LINK16"/>
      <w:bookmarkStart w:id="83" w:name="_Toc502140718"/>
      <w:r w:rsidRPr="00084F3C">
        <w:t>Приложении № 14 к муниципальной программе</w:t>
      </w:r>
      <w:bookmarkEnd w:id="81"/>
      <w:bookmarkEnd w:id="82"/>
      <w:bookmarkEnd w:id="83"/>
    </w:p>
    <w:p w:rsidR="008828DB" w:rsidRPr="00084F3C" w:rsidRDefault="008828DB" w:rsidP="0090539A">
      <w:pPr>
        <w:pStyle w:val="Heading1"/>
      </w:pPr>
      <w:bookmarkStart w:id="84" w:name="_Toc502140719"/>
      <w:bookmarkStart w:id="85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4"/>
    </w:p>
    <w:bookmarkEnd w:id="85"/>
    <w:p w:rsidR="008828DB" w:rsidRPr="00D64EBD" w:rsidRDefault="008828DB" w:rsidP="0090539A">
      <w:pPr>
        <w:pStyle w:val="a2"/>
      </w:pPr>
      <w:r>
        <w:t>(см. отдельно прикрепленный файл)</w:t>
      </w:r>
    </w:p>
    <w:p w:rsidR="008828DB" w:rsidRPr="00FD5546" w:rsidRDefault="008828DB" w:rsidP="0090539A">
      <w:pPr>
        <w:pStyle w:val="a2"/>
        <w:ind w:left="567"/>
        <w:jc w:val="left"/>
      </w:pPr>
    </w:p>
    <w:p w:rsidR="008828DB" w:rsidRDefault="008828DB" w:rsidP="002111BA">
      <w:pPr>
        <w:pStyle w:val="Heading1"/>
      </w:pPr>
    </w:p>
    <w:sectPr w:rsidR="008828DB" w:rsidSect="0090539A">
      <w:headerReference w:type="first" r:id="rId28"/>
      <w:pgSz w:w="11906" w:h="16838"/>
      <w:pgMar w:top="1134" w:right="567" w:bottom="1134" w:left="1134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8DB" w:rsidRDefault="008828DB" w:rsidP="00F564F5">
      <w:pPr>
        <w:spacing w:after="0" w:line="240" w:lineRule="auto"/>
      </w:pPr>
      <w:r>
        <w:separator/>
      </w:r>
    </w:p>
  </w:endnote>
  <w:endnote w:type="continuationSeparator" w:id="0">
    <w:p w:rsidR="008828DB" w:rsidRDefault="008828DB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DB" w:rsidRDefault="008828DB">
    <w:pPr>
      <w:pStyle w:val="Footer"/>
      <w:jc w:val="center"/>
    </w:pPr>
  </w:p>
  <w:p w:rsidR="008828DB" w:rsidRDefault="008828DB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23</w:t>
    </w:r>
    <w:r>
      <w:rPr>
        <w:noProof/>
      </w:rPr>
      <w:fldChar w:fldCharType="end"/>
    </w:r>
  </w:p>
  <w:p w:rsidR="008828DB" w:rsidRDefault="008828D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DB" w:rsidRDefault="008828DB">
    <w:pPr>
      <w:pStyle w:val="Footer"/>
      <w:jc w:val="center"/>
    </w:pPr>
  </w:p>
  <w:p w:rsidR="008828DB" w:rsidRDefault="008828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8DB" w:rsidRDefault="008828DB" w:rsidP="00F564F5">
      <w:pPr>
        <w:spacing w:after="0" w:line="240" w:lineRule="auto"/>
      </w:pPr>
      <w:r>
        <w:separator/>
      </w:r>
    </w:p>
  </w:footnote>
  <w:footnote w:type="continuationSeparator" w:id="0">
    <w:p w:rsidR="008828DB" w:rsidRDefault="008828DB" w:rsidP="00F564F5">
      <w:pPr>
        <w:spacing w:after="0" w:line="240" w:lineRule="auto"/>
      </w:pPr>
      <w:r>
        <w:continuationSeparator/>
      </w:r>
    </w:p>
  </w:footnote>
  <w:footnote w:id="1">
    <w:p w:rsidR="008828DB" w:rsidRDefault="008828DB" w:rsidP="0090539A">
      <w:pPr>
        <w:pStyle w:val="a8"/>
      </w:pPr>
      <w:r>
        <w:rPr>
          <w:rStyle w:val="FootnoteReference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8828DB" w:rsidRDefault="008828DB" w:rsidP="0090539A">
      <w:pPr>
        <w:pStyle w:val="a8"/>
      </w:pPr>
      <w:r>
        <w:rPr>
          <w:rStyle w:val="FootnoteReference"/>
        </w:rPr>
        <w:footnoteRef/>
      </w:r>
      <w:r w:rsidRPr="00AC3796">
        <w:rPr>
          <w:rStyle w:val="a3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8828DB" w:rsidRDefault="008828DB" w:rsidP="0090539A">
      <w:pPr>
        <w:pStyle w:val="a8"/>
      </w:pPr>
      <w:r>
        <w:rPr>
          <w:rStyle w:val="FootnoteReference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8828DB" w:rsidRDefault="008828DB" w:rsidP="0090539A">
      <w:pPr>
        <w:pStyle w:val="a8"/>
      </w:pPr>
      <w:r>
        <w:rPr>
          <w:rStyle w:val="FootnoteReference"/>
        </w:rPr>
        <w:footnoteRef/>
      </w:r>
      <w:r>
        <w:rPr>
          <w:rStyle w:val="a3"/>
          <w:rFonts w:eastAsia="Calibri"/>
        </w:rPr>
        <w:t>Д</w:t>
      </w:r>
      <w:r w:rsidRPr="00AC3796">
        <w:rPr>
          <w:rStyle w:val="a3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3"/>
          <w:rFonts w:eastAsia="Calibri"/>
        </w:rPr>
        <w:t xml:space="preserve">и </w:t>
      </w:r>
      <w:r w:rsidRPr="00AC3796">
        <w:rPr>
          <w:rStyle w:val="a3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8828DB" w:rsidRDefault="008828DB" w:rsidP="0090539A">
      <w:pPr>
        <w:pStyle w:val="a8"/>
      </w:pPr>
      <w:r>
        <w:rPr>
          <w:rStyle w:val="FootnoteReference"/>
        </w:rPr>
        <w:footnoteRef/>
      </w:r>
      <w:r>
        <w:rPr>
          <w:rStyle w:val="a3"/>
          <w:rFonts w:eastAsia="Calibri"/>
        </w:rPr>
        <w:t>Д</w:t>
      </w:r>
      <w:r w:rsidRPr="00AC3796">
        <w:rPr>
          <w:rStyle w:val="a3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3"/>
          <w:rFonts w:eastAsia="Calibri"/>
        </w:rPr>
        <w:t xml:space="preserve">и </w:t>
      </w:r>
      <w:r w:rsidRPr="00AC3796">
        <w:rPr>
          <w:rStyle w:val="a3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6">
    <w:p w:rsidR="008828DB" w:rsidRDefault="008828DB" w:rsidP="0090539A">
      <w:pPr>
        <w:pStyle w:val="FootnoteText"/>
      </w:pPr>
      <w:r>
        <w:rPr>
          <w:rStyle w:val="FootnoteReferenc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7">
    <w:p w:rsidR="008828DB" w:rsidRDefault="008828DB" w:rsidP="0090539A">
      <w:pPr>
        <w:pStyle w:val="FootnoteText"/>
      </w:pPr>
      <w:r>
        <w:rPr>
          <w:rStyle w:val="FootnoteReferenc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8">
    <w:p w:rsidR="008828DB" w:rsidRDefault="008828DB" w:rsidP="0090539A">
      <w:pPr>
        <w:pStyle w:val="a8"/>
      </w:pPr>
      <w:r>
        <w:rPr>
          <w:rStyle w:val="FootnoteReferenc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9">
    <w:p w:rsidR="008828DB" w:rsidRDefault="008828DB" w:rsidP="0090539A">
      <w:pPr>
        <w:pStyle w:val="a8"/>
      </w:pPr>
      <w:r>
        <w:rPr>
          <w:rStyle w:val="FootnoteReference"/>
        </w:rPr>
        <w:footnoteRef/>
      </w:r>
      <w:r>
        <w:t xml:space="preserve"> Цена работ применяется с учетом нормативной стоимости </w:t>
      </w:r>
      <w:r w:rsidRPr="00022D0A">
        <w:t>постановления администрации Виллозского городского пос</w:t>
      </w:r>
      <w:r>
        <w:t xml:space="preserve">еления от 12.10.2017 года № 515 </w:t>
      </w:r>
      <w:r w:rsidRPr="00022D0A">
        <w:t>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</w:footnote>
  <w:footnote w:id="10">
    <w:p w:rsidR="008828DB" w:rsidRDefault="008828DB" w:rsidP="0090539A">
      <w:pPr>
        <w:pStyle w:val="a8"/>
      </w:pPr>
      <w:r>
        <w:rPr>
          <w:rStyle w:val="FootnoteReference"/>
        </w:rPr>
        <w:footnoteRef/>
      </w:r>
      <w:r>
        <w:t xml:space="preserve"> 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Виллозского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3756EF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  <w:r>
        <w:t xml:space="preserve"> и получения финансирования</w:t>
      </w:r>
    </w:p>
  </w:footnote>
  <w:footnote w:id="11">
    <w:p w:rsidR="008828DB" w:rsidRDefault="008828DB" w:rsidP="0090539A">
      <w:pPr>
        <w:pStyle w:val="a8"/>
      </w:pPr>
      <w:r>
        <w:rPr>
          <w:rStyle w:val="FootnoteReferenc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2">
    <w:p w:rsidR="008828DB" w:rsidRDefault="008828DB" w:rsidP="0090539A">
      <w:pPr>
        <w:pStyle w:val="a8"/>
      </w:pPr>
      <w:r>
        <w:rPr>
          <w:rStyle w:val="FootnoteReference"/>
        </w:rPr>
        <w:footnoteRef/>
      </w:r>
      <w:r w:rsidRPr="00241F64">
        <w:t>Цена работ применяется с учетом нормативной стоимости постановления администрации Виллозского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</w:t>
      </w:r>
      <w:r>
        <w:t>родского поселения на 2018 год».</w:t>
      </w:r>
    </w:p>
  </w:footnote>
  <w:footnote w:id="13">
    <w:p w:rsidR="008828DB" w:rsidRDefault="008828DB" w:rsidP="0090539A">
      <w:pPr>
        <w:pStyle w:val="a8"/>
      </w:pPr>
      <w:r>
        <w:rPr>
          <w:rStyle w:val="FootnoteReference"/>
        </w:rPr>
        <w:footnoteRef/>
      </w:r>
      <w:r w:rsidRPr="00022D0A">
        <w:t>Сведения вносятся с учётом реализации положений постановления администрации Виллозского городского п</w:t>
      </w:r>
      <w:r>
        <w:t>оселения от 1210.2017 года № 511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DB" w:rsidRDefault="008828D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DB" w:rsidRDefault="008828DB" w:rsidP="00F27B07">
    <w:pPr>
      <w:pStyle w:val="Header"/>
    </w:pPr>
    <w:bookmarkStart w:id="31" w:name="_Hlk498198525"/>
    <w:bookmarkStart w:id="32" w:name="_Hlk498198526"/>
    <w:r w:rsidRPr="00454FD5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4" o:spid="_x0000_i1026" type="#_x0000_t75" alt="ВИЛЛОЗИ_ЧБ" style="width:65.25pt;height:73.5pt;visibility:visible">
          <v:imagedata r:id="rId1" o:title=""/>
        </v:shape>
      </w:pict>
    </w:r>
  </w:p>
  <w:p w:rsidR="008828DB" w:rsidRDefault="008828DB" w:rsidP="00F27B07">
    <w:pPr>
      <w:pStyle w:val="Header"/>
    </w:pPr>
    <w:r>
      <w:t>А</w:t>
    </w:r>
    <w:r w:rsidRPr="00FF2517">
      <w:t>ДМИНИСТРАЦИЯ ВИЛЛОЗСКО</w:t>
    </w:r>
    <w:r>
      <w:t>ГОГОРОДСКОГО ПОСЕЛЕНИЯ</w:t>
    </w:r>
  </w:p>
  <w:p w:rsidR="008828DB" w:rsidRDefault="008828DB" w:rsidP="00F27B07">
    <w:pPr>
      <w:pStyle w:val="Head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1"/>
    <w:bookmarkEnd w:id="32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DB" w:rsidRDefault="008828DB" w:rsidP="00437D48">
    <w:pPr>
      <w:pStyle w:val="a2"/>
      <w:ind w:firstLine="0"/>
      <w:jc w:val="center"/>
    </w:pPr>
    <w:bookmarkStart w:id="86" w:name="_Hlk498179731"/>
    <w:bookmarkStart w:id="87" w:name="_Hlk498179732"/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36" type="#_x0000_t75" alt="ВИЛЛОЗИ_ЧБ" style="width:65.25pt;height:73.5pt;visibility:visible">
          <v:imagedata r:id="rId1" o:title=""/>
        </v:shape>
      </w:pict>
    </w:r>
  </w:p>
  <w:p w:rsidR="008828DB" w:rsidRDefault="008828DB" w:rsidP="00437D48">
    <w:pPr>
      <w:pStyle w:val="a2"/>
      <w:jc w:val="center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8828DB" w:rsidRDefault="008828DB" w:rsidP="00437D48">
    <w:pPr>
      <w:pStyle w:val="a2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6"/>
    <w:bookmarkEnd w:id="87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0F8"/>
    <w:multiLevelType w:val="multilevel"/>
    <w:tmpl w:val="D5883D82"/>
    <w:numStyleLink w:val="a"/>
  </w:abstractNum>
  <w:abstractNum w:abstractNumId="1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235A9"/>
    <w:multiLevelType w:val="multilevel"/>
    <w:tmpl w:val="D5883D82"/>
    <w:numStyleLink w:val="a"/>
  </w:abstractNum>
  <w:abstractNum w:abstractNumId="4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cs="Times New Roman" w:hint="default"/>
      </w:rPr>
    </w:lvl>
  </w:abstractNum>
  <w:abstractNum w:abstractNumId="5">
    <w:nsid w:val="2DA66248"/>
    <w:multiLevelType w:val="multilevel"/>
    <w:tmpl w:val="D5883D82"/>
    <w:numStyleLink w:val="a"/>
  </w:abstractNum>
  <w:abstractNum w:abstractNumId="6">
    <w:nsid w:val="343514E0"/>
    <w:multiLevelType w:val="multilevel"/>
    <w:tmpl w:val="D5883D82"/>
    <w:numStyleLink w:val="a"/>
  </w:abstractNum>
  <w:abstractNum w:abstractNumId="7">
    <w:nsid w:val="39720F63"/>
    <w:multiLevelType w:val="multilevel"/>
    <w:tmpl w:val="D5883D82"/>
    <w:numStyleLink w:val="a"/>
  </w:abstractNum>
  <w:abstractNum w:abstractNumId="8">
    <w:nsid w:val="41494028"/>
    <w:multiLevelType w:val="multilevel"/>
    <w:tmpl w:val="D5883D82"/>
    <w:numStyleLink w:val="a"/>
  </w:abstractNum>
  <w:abstractNum w:abstractNumId="9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0E2395"/>
    <w:multiLevelType w:val="multilevel"/>
    <w:tmpl w:val="D5883D82"/>
    <w:numStyleLink w:val="a"/>
  </w:abstractNum>
  <w:abstractNum w:abstractNumId="11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cs="Times New Roman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stylePaneFormatFilter w:val="1004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4F5"/>
    <w:rsid w:val="00005093"/>
    <w:rsid w:val="00022D0A"/>
    <w:rsid w:val="0003344C"/>
    <w:rsid w:val="00055E6D"/>
    <w:rsid w:val="0008287F"/>
    <w:rsid w:val="00084F3C"/>
    <w:rsid w:val="000E7116"/>
    <w:rsid w:val="00105AF4"/>
    <w:rsid w:val="00131CD3"/>
    <w:rsid w:val="00152711"/>
    <w:rsid w:val="001E0A6B"/>
    <w:rsid w:val="002111BA"/>
    <w:rsid w:val="00217262"/>
    <w:rsid w:val="00222490"/>
    <w:rsid w:val="00241F64"/>
    <w:rsid w:val="0024624C"/>
    <w:rsid w:val="00295F23"/>
    <w:rsid w:val="00297305"/>
    <w:rsid w:val="00306785"/>
    <w:rsid w:val="0032278F"/>
    <w:rsid w:val="00374219"/>
    <w:rsid w:val="003756EF"/>
    <w:rsid w:val="00382D35"/>
    <w:rsid w:val="003A6F9F"/>
    <w:rsid w:val="003C43DB"/>
    <w:rsid w:val="00432754"/>
    <w:rsid w:val="00435A7C"/>
    <w:rsid w:val="00437D48"/>
    <w:rsid w:val="00454FD5"/>
    <w:rsid w:val="004D717E"/>
    <w:rsid w:val="00510F17"/>
    <w:rsid w:val="00516954"/>
    <w:rsid w:val="005D18AE"/>
    <w:rsid w:val="00646DEA"/>
    <w:rsid w:val="006A3E6C"/>
    <w:rsid w:val="006B5EF4"/>
    <w:rsid w:val="006F5E54"/>
    <w:rsid w:val="00782AED"/>
    <w:rsid w:val="00794001"/>
    <w:rsid w:val="007A798A"/>
    <w:rsid w:val="007C005B"/>
    <w:rsid w:val="007E1930"/>
    <w:rsid w:val="007F5A3F"/>
    <w:rsid w:val="00832669"/>
    <w:rsid w:val="00836988"/>
    <w:rsid w:val="00837847"/>
    <w:rsid w:val="00846F30"/>
    <w:rsid w:val="00847ED9"/>
    <w:rsid w:val="008634F5"/>
    <w:rsid w:val="008828DB"/>
    <w:rsid w:val="008A0BF8"/>
    <w:rsid w:val="008C1C7F"/>
    <w:rsid w:val="008C40A0"/>
    <w:rsid w:val="008E687D"/>
    <w:rsid w:val="0090539A"/>
    <w:rsid w:val="00911A07"/>
    <w:rsid w:val="00961188"/>
    <w:rsid w:val="00981016"/>
    <w:rsid w:val="009D2424"/>
    <w:rsid w:val="00A36382"/>
    <w:rsid w:val="00A535C8"/>
    <w:rsid w:val="00AC2450"/>
    <w:rsid w:val="00AC3796"/>
    <w:rsid w:val="00B14B84"/>
    <w:rsid w:val="00B45DCE"/>
    <w:rsid w:val="00B73797"/>
    <w:rsid w:val="00B97E44"/>
    <w:rsid w:val="00BA6CB3"/>
    <w:rsid w:val="00BC7B5F"/>
    <w:rsid w:val="00BE674B"/>
    <w:rsid w:val="00C26768"/>
    <w:rsid w:val="00C323EB"/>
    <w:rsid w:val="00C763B6"/>
    <w:rsid w:val="00CB7D3A"/>
    <w:rsid w:val="00CF49A5"/>
    <w:rsid w:val="00D067F3"/>
    <w:rsid w:val="00D16335"/>
    <w:rsid w:val="00D22BE3"/>
    <w:rsid w:val="00D64EBD"/>
    <w:rsid w:val="00D857F6"/>
    <w:rsid w:val="00DA17E7"/>
    <w:rsid w:val="00DE45F3"/>
    <w:rsid w:val="00E36B59"/>
    <w:rsid w:val="00E55862"/>
    <w:rsid w:val="00EC546A"/>
    <w:rsid w:val="00F12313"/>
    <w:rsid w:val="00F27B07"/>
    <w:rsid w:val="00F348E6"/>
    <w:rsid w:val="00F564F5"/>
    <w:rsid w:val="00F81C67"/>
    <w:rsid w:val="00FB7A89"/>
    <w:rsid w:val="00FC3521"/>
    <w:rsid w:val="00FD5546"/>
    <w:rsid w:val="00FF2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564F5"/>
    <w:pPr>
      <w:spacing w:after="200" w:line="276" w:lineRule="auto"/>
    </w:pPr>
    <w:rPr>
      <w:sz w:val="28"/>
      <w:szCs w:val="28"/>
      <w:lang w:eastAsia="en-US"/>
    </w:rPr>
  </w:style>
  <w:style w:type="paragraph" w:styleId="Heading1">
    <w:name w:val="heading 1"/>
    <w:basedOn w:val="Normal"/>
    <w:next w:val="Heading2"/>
    <w:link w:val="Heading1Char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="Times New Roman"/>
      <w:b/>
      <w:caps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F5E54"/>
    <w:pPr>
      <w:keepNext/>
      <w:keepLines/>
      <w:spacing w:line="360" w:lineRule="auto"/>
      <w:jc w:val="right"/>
      <w:outlineLvl w:val="1"/>
    </w:pPr>
    <w:rPr>
      <w:rFonts w:eastAsia="Times New Roman"/>
      <w:b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5E54"/>
    <w:rPr>
      <w:rFonts w:eastAsia="Times New Roman" w:cs="Times New Roman"/>
      <w:b/>
      <w: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F5E54"/>
    <w:rPr>
      <w:rFonts w:eastAsia="Times New Roman" w:cs="Times New Roman"/>
      <w:b/>
      <w:sz w:val="26"/>
      <w:szCs w:val="26"/>
    </w:rPr>
  </w:style>
  <w:style w:type="paragraph" w:customStyle="1" w:styleId="a0">
    <w:name w:val="Обычный текст"/>
    <w:basedOn w:val="Normal"/>
    <w:uiPriority w:val="99"/>
    <w:rsid w:val="00FC3521"/>
  </w:style>
  <w:style w:type="paragraph" w:customStyle="1" w:styleId="a1">
    <w:name w:val="Таблица шапка"/>
    <w:basedOn w:val="Normal"/>
    <w:autoRedefine/>
    <w:uiPriority w:val="99"/>
    <w:rsid w:val="008C1C7F"/>
    <w:pPr>
      <w:jc w:val="both"/>
    </w:pPr>
    <w:rPr>
      <w:sz w:val="24"/>
      <w:szCs w:val="24"/>
    </w:rPr>
  </w:style>
  <w:style w:type="table" w:customStyle="1" w:styleId="2">
    <w:name w:val="Стиль2"/>
    <w:uiPriority w:val="99"/>
    <w:rsid w:val="00CB7D3A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MessageHeader">
    <w:name w:val="Message Header"/>
    <w:basedOn w:val="Normal"/>
    <w:link w:val="MessageHeaderChar"/>
    <w:autoRedefine/>
    <w:uiPriority w:val="99"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</w:pPr>
    <w:rPr>
      <w:rFonts w:eastAsia="Times New Roman"/>
      <w:color w:val="FFFFFF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CB7D3A"/>
    <w:rPr>
      <w:rFonts w:eastAsia="Times New Roman" w:cs="Times New Roman"/>
      <w:color w:val="FFFFFF"/>
      <w:sz w:val="24"/>
      <w:szCs w:val="24"/>
      <w:shd w:val="pct20" w:color="auto" w:fill="auto"/>
      <w:lang w:val="ru-RU" w:eastAsia="en-US" w:bidi="ar-SA"/>
    </w:rPr>
  </w:style>
  <w:style w:type="paragraph" w:customStyle="1" w:styleId="a2">
    <w:name w:val="Основной текст пользователя"/>
    <w:basedOn w:val="Normal"/>
    <w:link w:val="a3"/>
    <w:autoRedefine/>
    <w:uiPriority w:val="99"/>
    <w:rsid w:val="006F5E54"/>
    <w:pPr>
      <w:ind w:firstLine="567"/>
      <w:jc w:val="both"/>
    </w:pPr>
  </w:style>
  <w:style w:type="character" w:customStyle="1" w:styleId="a3">
    <w:name w:val="Основной текст пользователя Знак"/>
    <w:basedOn w:val="DefaultParagraphFont"/>
    <w:link w:val="a2"/>
    <w:uiPriority w:val="99"/>
    <w:locked/>
    <w:rsid w:val="006F5E54"/>
    <w:rPr>
      <w:rFonts w:eastAsia="Times New Roman" w:cs="Times New Roman"/>
    </w:rPr>
  </w:style>
  <w:style w:type="table" w:customStyle="1" w:styleId="4">
    <w:name w:val="Стиль4"/>
    <w:uiPriority w:val="99"/>
    <w:rsid w:val="00CB7D3A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кст таблицы шапка лево"/>
    <w:basedOn w:val="a2"/>
    <w:autoRedefine/>
    <w:uiPriority w:val="99"/>
    <w:rsid w:val="00CB7D3A"/>
    <w:pPr>
      <w:ind w:firstLine="0"/>
    </w:pPr>
  </w:style>
  <w:style w:type="paragraph" w:styleId="Header">
    <w:name w:val="header"/>
    <w:basedOn w:val="Normal"/>
    <w:link w:val="HeaderChar"/>
    <w:autoRedefine/>
    <w:uiPriority w:val="99"/>
    <w:rsid w:val="00CB7D3A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B7D3A"/>
    <w:rPr>
      <w:rFonts w:cs="Times New Roman"/>
      <w:sz w:val="28"/>
      <w:szCs w:val="28"/>
      <w:lang w:val="ru-RU" w:eastAsia="en-US" w:bidi="ar-SA"/>
    </w:rPr>
  </w:style>
  <w:style w:type="table" w:customStyle="1" w:styleId="a5">
    <w:name w:val="Таблица для текста"/>
    <w:uiPriority w:val="99"/>
    <w:rsid w:val="006F5E54"/>
    <w:pPr>
      <w:jc w:val="both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a6">
    <w:name w:val="Таблица текст"/>
    <w:basedOn w:val="Normal"/>
    <w:autoRedefine/>
    <w:uiPriority w:val="99"/>
    <w:rsid w:val="006F5E54"/>
    <w:pPr>
      <w:jc w:val="both"/>
    </w:pPr>
  </w:style>
  <w:style w:type="paragraph" w:customStyle="1" w:styleId="a7">
    <w:name w:val="Подзаголовок постарновления"/>
    <w:basedOn w:val="Subtitle"/>
    <w:next w:val="a2"/>
    <w:uiPriority w:val="99"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Subtitle">
    <w:name w:val="Subtitle"/>
    <w:basedOn w:val="Normal"/>
    <w:next w:val="Normal"/>
    <w:link w:val="SubtitleChar"/>
    <w:uiPriority w:val="99"/>
    <w:qFormat/>
    <w:rsid w:val="006F5E54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F5E54"/>
    <w:rPr>
      <w:rFonts w:ascii="Calibri" w:hAnsi="Calibri" w:cs="Times New Roman"/>
      <w:color w:val="5A5A5A"/>
      <w:spacing w:val="15"/>
      <w:sz w:val="22"/>
      <w:szCs w:val="22"/>
    </w:rPr>
  </w:style>
  <w:style w:type="paragraph" w:customStyle="1" w:styleId="a8">
    <w:name w:val="Сноска в конце страницы"/>
    <w:basedOn w:val="FootnoteText"/>
    <w:uiPriority w:val="99"/>
    <w:rsid w:val="006F5E54"/>
  </w:style>
  <w:style w:type="paragraph" w:styleId="FootnoteText">
    <w:name w:val="footnote text"/>
    <w:basedOn w:val="Normal"/>
    <w:link w:val="FootnoteTextChar"/>
    <w:uiPriority w:val="99"/>
    <w:semiHidden/>
    <w:rsid w:val="006F5E5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F5E54"/>
    <w:rPr>
      <w:rFonts w:cs="Times New Roman"/>
      <w:sz w:val="20"/>
      <w:szCs w:val="20"/>
    </w:rPr>
  </w:style>
  <w:style w:type="paragraph" w:customStyle="1" w:styleId="a9">
    <w:name w:val="Текст таблици шапка право"/>
    <w:basedOn w:val="a4"/>
    <w:uiPriority w:val="99"/>
    <w:rsid w:val="00F564F5"/>
    <w:pPr>
      <w:jc w:val="right"/>
    </w:pPr>
  </w:style>
  <w:style w:type="paragraph" w:customStyle="1" w:styleId="aa">
    <w:name w:val="Подзаголовок пользовательский"/>
    <w:basedOn w:val="Subtitle"/>
    <w:next w:val="a2"/>
    <w:uiPriority w:val="99"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Footer">
    <w:name w:val="footer"/>
    <w:basedOn w:val="Normal"/>
    <w:link w:val="FooterChar"/>
    <w:uiPriority w:val="99"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564F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7A8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2111BA"/>
    <w:pPr>
      <w:ind w:left="720"/>
    </w:pPr>
  </w:style>
  <w:style w:type="paragraph" w:customStyle="1" w:styleId="ab">
    <w:name w:val="Заголовок главный"/>
    <w:basedOn w:val="Normal"/>
    <w:link w:val="ac"/>
    <w:uiPriority w:val="99"/>
    <w:rsid w:val="002111BA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Times New Roman"/>
      <w:b/>
      <w:caps/>
      <w:sz w:val="24"/>
      <w:szCs w:val="20"/>
      <w:lang w:eastAsia="ru-RU"/>
    </w:rPr>
  </w:style>
  <w:style w:type="character" w:customStyle="1" w:styleId="ac">
    <w:name w:val="Заголовок главный Знак"/>
    <w:link w:val="ab"/>
    <w:uiPriority w:val="99"/>
    <w:locked/>
    <w:rsid w:val="002111BA"/>
    <w:rPr>
      <w:rFonts w:eastAsia="Times New Roman"/>
      <w:b/>
      <w:caps/>
      <w:sz w:val="24"/>
      <w:lang w:val="ru-RU" w:eastAsia="ru-RU"/>
    </w:rPr>
  </w:style>
  <w:style w:type="table" w:styleId="TableGrid">
    <w:name w:val="Table Grid"/>
    <w:basedOn w:val="TableNormal"/>
    <w:uiPriority w:val="99"/>
    <w:locked/>
    <w:rsid w:val="002111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Таблица Выделение"/>
    <w:basedOn w:val="a6"/>
    <w:uiPriority w:val="99"/>
    <w:rsid w:val="002111BA"/>
    <w:pPr>
      <w:spacing w:after="120" w:line="240" w:lineRule="auto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ae">
    <w:name w:val="Таблица текст по центру"/>
    <w:basedOn w:val="a6"/>
    <w:autoRedefine/>
    <w:uiPriority w:val="99"/>
    <w:rsid w:val="002111BA"/>
    <w:pPr>
      <w:spacing w:after="12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styleId="TOCHeading">
    <w:name w:val="TOC Heading"/>
    <w:basedOn w:val="Heading1"/>
    <w:next w:val="Normal"/>
    <w:uiPriority w:val="99"/>
    <w:qFormat/>
    <w:rsid w:val="002111BA"/>
    <w:pPr>
      <w:spacing w:before="240" w:after="0" w:line="259" w:lineRule="auto"/>
      <w:jc w:val="left"/>
      <w:outlineLvl w:val="9"/>
    </w:pPr>
    <w:rPr>
      <w:rFonts w:ascii="Calibri Light" w:hAnsi="Calibri Light" w:cs="Calibri Light"/>
      <w:b w:val="0"/>
      <w:color w:val="2F5496"/>
      <w:sz w:val="32"/>
      <w:lang w:eastAsia="ru-RU"/>
    </w:rPr>
  </w:style>
  <w:style w:type="paragraph" w:styleId="TOC1">
    <w:name w:val="toc 1"/>
    <w:basedOn w:val="Normal"/>
    <w:next w:val="Normal"/>
    <w:autoRedefine/>
    <w:uiPriority w:val="99"/>
    <w:semiHidden/>
    <w:locked/>
    <w:rsid w:val="002111BA"/>
    <w:pPr>
      <w:tabs>
        <w:tab w:val="right" w:leader="dot" w:pos="10195"/>
      </w:tabs>
      <w:spacing w:after="100"/>
      <w:jc w:val="both"/>
    </w:pPr>
  </w:style>
  <w:style w:type="character" w:styleId="Hyperlink">
    <w:name w:val="Hyperlink"/>
    <w:basedOn w:val="DefaultParagraphFont"/>
    <w:uiPriority w:val="99"/>
    <w:rsid w:val="002111BA"/>
    <w:rPr>
      <w:rFonts w:cs="Times New Roman"/>
      <w:color w:val="0563C1"/>
      <w:u w:val="single"/>
    </w:rPr>
  </w:style>
  <w:style w:type="paragraph" w:styleId="NoSpacing">
    <w:name w:val="No Spacing"/>
    <w:link w:val="NoSpacingChar"/>
    <w:uiPriority w:val="99"/>
    <w:qFormat/>
    <w:rsid w:val="002111BA"/>
    <w:rPr>
      <w:rFonts w:ascii="Calibri" w:hAnsi="Calibri"/>
    </w:rPr>
  </w:style>
  <w:style w:type="paragraph" w:customStyle="1" w:styleId="1">
    <w:name w:val="Нумерация 1 уровень"/>
    <w:basedOn w:val="a2"/>
    <w:link w:val="10"/>
    <w:uiPriority w:val="99"/>
    <w:rsid w:val="002111BA"/>
    <w:pPr>
      <w:numPr>
        <w:numId w:val="3"/>
      </w:numPr>
      <w:spacing w:after="120" w:line="240" w:lineRule="auto"/>
    </w:pPr>
    <w:rPr>
      <w:rFonts w:eastAsia="Times New Roman"/>
      <w:sz w:val="24"/>
      <w:szCs w:val="20"/>
      <w:lang w:eastAsia="ru-RU"/>
    </w:rPr>
  </w:style>
  <w:style w:type="character" w:customStyle="1" w:styleId="10">
    <w:name w:val="Нумерация 1 уровень Знак"/>
    <w:link w:val="1"/>
    <w:uiPriority w:val="99"/>
    <w:locked/>
    <w:rsid w:val="002111BA"/>
    <w:rPr>
      <w:rFonts w:eastAsia="Times New Roman"/>
      <w:sz w:val="24"/>
      <w:lang w:val="ru-RU" w:eastAsia="ru-RU"/>
    </w:rPr>
  </w:style>
  <w:style w:type="character" w:customStyle="1" w:styleId="NoSpacingChar">
    <w:name w:val="No Spacing Char"/>
    <w:link w:val="NoSpacing"/>
    <w:uiPriority w:val="99"/>
    <w:locked/>
    <w:rsid w:val="002111BA"/>
    <w:rPr>
      <w:rFonts w:ascii="Calibri" w:hAnsi="Calibri"/>
      <w:sz w:val="22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2111BA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2111BA"/>
    <w:pPr>
      <w:spacing w:after="0" w:line="240" w:lineRule="auto"/>
    </w:pPr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2111BA"/>
    <w:rPr>
      <w:rFonts w:cs="Times New Roman"/>
      <w:lang w:val="ru-RU" w:eastAsia="ru-RU"/>
    </w:rPr>
  </w:style>
  <w:style w:type="character" w:styleId="EndnoteReference">
    <w:name w:val="endnote reference"/>
    <w:basedOn w:val="DefaultParagraphFont"/>
    <w:uiPriority w:val="99"/>
    <w:semiHidden/>
    <w:rsid w:val="002111BA"/>
    <w:rPr>
      <w:rFonts w:cs="Times New Roman"/>
      <w:vertAlign w:val="superscript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2111BA"/>
    <w:pPr>
      <w:spacing w:after="0" w:line="240" w:lineRule="auto"/>
    </w:pPr>
    <w:rPr>
      <w:rFonts w:ascii="Calibri Light" w:hAnsi="Calibri Light"/>
      <w:spacing w:val="-10"/>
      <w:kern w:val="28"/>
      <w:sz w:val="56"/>
      <w:szCs w:val="56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2111BA"/>
    <w:rPr>
      <w:rFonts w:ascii="Calibri Light" w:hAnsi="Calibri Light" w:cs="Times New Roman"/>
      <w:spacing w:val="-10"/>
      <w:kern w:val="28"/>
      <w:sz w:val="56"/>
      <w:lang w:val="ru-RU" w:eastAsia="ru-RU"/>
    </w:rPr>
  </w:style>
  <w:style w:type="paragraph" w:styleId="TOC2">
    <w:name w:val="toc 2"/>
    <w:basedOn w:val="Normal"/>
    <w:next w:val="Normal"/>
    <w:autoRedefine/>
    <w:uiPriority w:val="99"/>
    <w:semiHidden/>
    <w:locked/>
    <w:rsid w:val="002111BA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3">
    <w:name w:val="toc 3"/>
    <w:basedOn w:val="Normal"/>
    <w:next w:val="Normal"/>
    <w:autoRedefine/>
    <w:uiPriority w:val="99"/>
    <w:semiHidden/>
    <w:locked/>
    <w:rsid w:val="002111BA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">
    <w:name w:val="Основной текст пользователя жирный"/>
    <w:basedOn w:val="a2"/>
    <w:uiPriority w:val="99"/>
    <w:rsid w:val="002111BA"/>
    <w:pPr>
      <w:spacing w:after="120" w:line="240" w:lineRule="auto"/>
    </w:pPr>
    <w:rPr>
      <w:rFonts w:eastAsia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2111BA"/>
    <w:pPr>
      <w:widowControl w:val="0"/>
      <w:autoSpaceDE w:val="0"/>
      <w:autoSpaceDN w:val="0"/>
    </w:pPr>
    <w:rPr>
      <w:rFonts w:ascii="Calibri" w:eastAsia="Times New Roman" w:hAnsi="Calibri" w:cs="Calibri"/>
    </w:rPr>
  </w:style>
  <w:style w:type="table" w:customStyle="1" w:styleId="11">
    <w:name w:val="Стиль1"/>
    <w:uiPriority w:val="99"/>
    <w:rsid w:val="002111B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Normal"/>
    <w:uiPriority w:val="99"/>
    <w:rsid w:val="002111B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0">
    <w:name w:val="Ссылка на текст в документе"/>
    <w:basedOn w:val="a8"/>
    <w:uiPriority w:val="99"/>
    <w:rsid w:val="002111BA"/>
    <w:pPr>
      <w:spacing w:after="0" w:line="240" w:lineRule="auto"/>
      <w:jc w:val="both"/>
    </w:pPr>
    <w:rPr>
      <w:color w:val="00B0F0"/>
      <w:u w:val="single"/>
      <w:lang w:eastAsia="ru-RU"/>
    </w:rPr>
  </w:style>
  <w:style w:type="paragraph" w:customStyle="1" w:styleId="Default">
    <w:name w:val="Default"/>
    <w:uiPriority w:val="99"/>
    <w:rsid w:val="002111B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2111B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2111BA"/>
    <w:pPr>
      <w:spacing w:line="240" w:lineRule="auto"/>
    </w:pPr>
    <w:rPr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111BA"/>
    <w:rPr>
      <w:rFonts w:cs="Times New Roman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111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111BA"/>
    <w:rPr>
      <w:b/>
    </w:rPr>
  </w:style>
  <w:style w:type="paragraph" w:styleId="DocumentMap">
    <w:name w:val="Document Map"/>
    <w:basedOn w:val="Normal"/>
    <w:link w:val="DocumentMapChar"/>
    <w:uiPriority w:val="99"/>
    <w:semiHidden/>
    <w:rsid w:val="002111BA"/>
    <w:pPr>
      <w:shd w:val="clear" w:color="auto" w:fill="000080"/>
    </w:pPr>
    <w:rPr>
      <w:sz w:val="2"/>
      <w:szCs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2111BA"/>
    <w:rPr>
      <w:rFonts w:cs="Times New Roman"/>
      <w:sz w:val="2"/>
      <w:lang w:val="ru-RU" w:eastAsia="en-US"/>
    </w:rPr>
  </w:style>
  <w:style w:type="numbering" w:customStyle="1" w:styleId="a">
    <w:name w:val="Список несколько уровней"/>
    <w:rsid w:val="00155550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53</Pages>
  <Words>8520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Молчанов</dc:creator>
  <cp:keywords/>
  <dc:description/>
  <cp:lastModifiedBy>ReunovV</cp:lastModifiedBy>
  <cp:revision>6</cp:revision>
  <cp:lastPrinted>2019-03-29T07:30:00Z</cp:lastPrinted>
  <dcterms:created xsi:type="dcterms:W3CDTF">2019-03-29T07:26:00Z</dcterms:created>
  <dcterms:modified xsi:type="dcterms:W3CDTF">2019-04-11T13:26:00Z</dcterms:modified>
</cp:coreProperties>
</file>